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600"/>
        <w:gridCol w:w="755"/>
        <w:gridCol w:w="1619"/>
        <w:gridCol w:w="6081"/>
      </w:tblGrid>
      <w:tr w:rsidR="003A177B" w:rsidRPr="00084803" w:rsidTr="009F448D">
        <w:tc>
          <w:tcPr>
            <w:tcW w:w="331" w:type="pct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00A196"/>
            <w:textDirection w:val="btLr"/>
            <w:vAlign w:val="center"/>
          </w:tcPr>
          <w:p w:rsidR="003A177B" w:rsidRPr="004A5B06" w:rsidRDefault="003A177B" w:rsidP="004A5B06">
            <w:pPr>
              <w:jc w:val="center"/>
              <w:rPr>
                <w:rFonts w:ascii="Montserrat Medium" w:hAnsi="Montserrat Medium"/>
                <w:b/>
                <w:color w:val="00A196"/>
                <w:sz w:val="32"/>
                <w:szCs w:val="32"/>
              </w:rPr>
            </w:pPr>
            <w:r>
              <w:rPr>
                <w:rFonts w:ascii="Montserrat Medium" w:hAnsi="Montserrat Medium"/>
                <w:b/>
                <w:noProof/>
                <w:color w:val="FFFFFF" w:themeColor="background1"/>
                <w:sz w:val="32"/>
                <w:szCs w:val="32"/>
                <w:lang w:eastAsia="es-ES"/>
              </w:rPr>
              <w:drawing>
                <wp:anchor distT="0" distB="0" distL="71755" distR="114300" simplePos="0" relativeHeight="251664384" behindDoc="1" locked="0" layoutInCell="1" allowOverlap="1" wp14:anchorId="1FC682F2" wp14:editId="1D9A39DC">
                  <wp:simplePos x="0" y="0"/>
                  <wp:positionH relativeFrom="column">
                    <wp:posOffset>-356235</wp:posOffset>
                  </wp:positionH>
                  <wp:positionV relativeFrom="paragraph">
                    <wp:posOffset>-6304280</wp:posOffset>
                  </wp:positionV>
                  <wp:extent cx="964565" cy="251460"/>
                  <wp:effectExtent l="0" t="5397" r="1587" b="1588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S_1t-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456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5B06">
              <w:rPr>
                <w:rFonts w:ascii="Montserrat Medium" w:hAnsi="Montserrat Medium"/>
                <w:b/>
                <w:color w:val="FFFFFF" w:themeColor="background1"/>
                <w:sz w:val="32"/>
                <w:szCs w:val="32"/>
              </w:rPr>
              <w:t>ARAGÓN SOSTENIBLE</w:t>
            </w:r>
          </w:p>
        </w:tc>
        <w:tc>
          <w:tcPr>
            <w:tcW w:w="466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A177B" w:rsidRPr="00470918" w:rsidRDefault="003A177B" w:rsidP="00A82852">
            <w:pPr>
              <w:spacing w:before="60" w:after="60"/>
              <w:jc w:val="both"/>
              <w:rPr>
                <w:rFonts w:ascii="Montserrat Medium" w:hAnsi="Montserrat Medium"/>
                <w:color w:val="00A196"/>
                <w:sz w:val="16"/>
                <w:szCs w:val="16"/>
              </w:rPr>
            </w:pPr>
            <w:r>
              <w:rPr>
                <w:rFonts w:ascii="Montserrat Medium" w:hAnsi="Montserrat Medium"/>
                <w:color w:val="00A196"/>
                <w:sz w:val="16"/>
                <w:szCs w:val="16"/>
              </w:rPr>
              <w:t xml:space="preserve">Cumplimente </w:t>
            </w:r>
            <w:r w:rsidR="009F448D">
              <w:rPr>
                <w:rFonts w:ascii="Montserrat Medium" w:hAnsi="Montserrat Medium"/>
                <w:color w:val="00A196"/>
                <w:sz w:val="16"/>
                <w:szCs w:val="16"/>
              </w:rPr>
              <w:t xml:space="preserve">en su totalidad </w:t>
            </w:r>
            <w:r>
              <w:rPr>
                <w:rFonts w:ascii="Montserrat Medium" w:hAnsi="Montserrat Medium"/>
                <w:color w:val="00A196"/>
                <w:sz w:val="16"/>
                <w:szCs w:val="16"/>
              </w:rPr>
              <w:t xml:space="preserve">el presente formulario y envíelo, junto con cualquier otra documentación que considere relevante para la presentación de su Proyecto, a </w:t>
            </w:r>
            <w:hyperlink r:id="rId11" w:history="1">
              <w:r w:rsidRPr="00E1682A">
                <w:rPr>
                  <w:rStyle w:val="Hipervnculo"/>
                  <w:rFonts w:ascii="Montserrat Medium" w:hAnsi="Montserrat Medium"/>
                  <w:sz w:val="16"/>
                  <w:szCs w:val="16"/>
                </w:rPr>
                <w:t>tusproyectos@aragonsostenible.es</w:t>
              </w:r>
            </w:hyperlink>
            <w:r>
              <w:rPr>
                <w:rFonts w:ascii="Montserrat Medium" w:hAnsi="Montserrat Medium"/>
                <w:color w:val="00A196"/>
                <w:sz w:val="16"/>
                <w:szCs w:val="16"/>
              </w:rPr>
              <w:t xml:space="preserve"> </w:t>
            </w:r>
          </w:p>
        </w:tc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13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A177B" w:rsidRPr="00084803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Nombre del Proyecto</w:t>
            </w:r>
            <w:r w:rsidRPr="00084803">
              <w:rPr>
                <w:rFonts w:ascii="Montserrat Light" w:hAnsi="Montserrat Light"/>
                <w:sz w:val="16"/>
                <w:szCs w:val="16"/>
              </w:rPr>
              <w:t>:</w:t>
            </w: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185755917"/>
            <w:placeholder>
              <w:docPart w:val="F10E2249D02549FE97DC7AF5483D5631"/>
            </w:placeholder>
            <w:showingPlcHdr/>
          </w:sdtPr>
          <w:sdtContent>
            <w:tc>
              <w:tcPr>
                <w:tcW w:w="3358" w:type="pct"/>
                <w:tcBorders>
                  <w:top w:val="single" w:sz="12" w:space="0" w:color="auto"/>
                  <w:left w:val="nil"/>
                  <w:bottom w:val="single" w:sz="12" w:space="0" w:color="auto"/>
                  <w:right w:val="single" w:sz="12" w:space="0" w:color="auto"/>
                </w:tcBorders>
                <w:vAlign w:val="bottom"/>
              </w:tcPr>
              <w:p w:rsidR="003A177B" w:rsidRPr="00A82852" w:rsidRDefault="003A177B" w:rsidP="004617D0">
                <w:pPr>
                  <w:spacing w:before="60" w:after="60"/>
                  <w:rPr>
                    <w:rFonts w:ascii="Montserrat Medium" w:hAnsi="Montserrat Medium"/>
                    <w:color w:val="00A196"/>
                    <w:sz w:val="16"/>
                    <w:szCs w:val="16"/>
                  </w:rPr>
                </w:pPr>
                <w:r w:rsidRPr="00A82852">
                  <w:rPr>
                    <w:rStyle w:val="Textodelmarcadordeposicin"/>
                    <w:rFonts w:ascii="Montserrat Medium" w:hAnsi="Montserrat Medium"/>
                    <w:color w:val="00A196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Pr="00084803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13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A177B" w:rsidRPr="00084803" w:rsidRDefault="009F448D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Organizador</w:t>
            </w:r>
            <w:r w:rsidR="003A177B" w:rsidRPr="00084803">
              <w:rPr>
                <w:rFonts w:ascii="Montserrat Light" w:hAnsi="Montserrat Light"/>
                <w:sz w:val="16"/>
                <w:szCs w:val="16"/>
              </w:rPr>
              <w:t>:</w:t>
            </w: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1857484128"/>
            <w:placeholder>
              <w:docPart w:val="CEA086F5BC81456DB2D140470D924320"/>
            </w:placeholder>
            <w:showingPlcHdr/>
          </w:sdtPr>
          <w:sdtContent>
            <w:tc>
              <w:tcPr>
                <w:tcW w:w="3358" w:type="pct"/>
                <w:tcBorders>
                  <w:top w:val="single" w:sz="12" w:space="0" w:color="auto"/>
                  <w:left w:val="nil"/>
                  <w:bottom w:val="single" w:sz="12" w:space="0" w:color="auto"/>
                  <w:right w:val="single" w:sz="12" w:space="0" w:color="auto"/>
                </w:tcBorders>
                <w:vAlign w:val="bottom"/>
              </w:tcPr>
              <w:p w:rsidR="003A177B" w:rsidRPr="00991676" w:rsidRDefault="003A177B" w:rsidP="004617D0">
                <w:pPr>
                  <w:spacing w:before="60" w:after="60"/>
                  <w:rPr>
                    <w:rFonts w:ascii="Montserrat Medium" w:hAnsi="Montserrat Medium"/>
                    <w:color w:val="00A196"/>
                    <w:sz w:val="16"/>
                    <w:szCs w:val="16"/>
                  </w:rPr>
                </w:pPr>
                <w:r w:rsidRPr="00991676">
                  <w:rPr>
                    <w:rStyle w:val="Textodelmarcadordeposicin"/>
                    <w:rFonts w:ascii="Montserrat Medium" w:hAnsi="Montserrat Medium"/>
                    <w:color w:val="00A196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Pr="00084803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13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A177B" w:rsidRPr="00084803" w:rsidRDefault="009F448D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Fecha</w:t>
            </w:r>
            <w:r w:rsidR="003A177B" w:rsidRPr="00084803">
              <w:rPr>
                <w:rFonts w:ascii="Montserrat Light" w:hAnsi="Montserrat Light"/>
                <w:sz w:val="16"/>
                <w:szCs w:val="16"/>
              </w:rPr>
              <w:t>:</w:t>
            </w: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1223749093"/>
            <w:placeholder>
              <w:docPart w:val="7180BD3D975D423391600AD0BBC871FF"/>
            </w:placeholder>
            <w:showingPlcHdr/>
          </w:sdtPr>
          <w:sdtContent>
            <w:tc>
              <w:tcPr>
                <w:tcW w:w="3358" w:type="pct"/>
                <w:tcBorders>
                  <w:top w:val="single" w:sz="12" w:space="0" w:color="auto"/>
                  <w:left w:val="nil"/>
                  <w:bottom w:val="single" w:sz="12" w:space="0" w:color="auto"/>
                  <w:right w:val="single" w:sz="12" w:space="0" w:color="auto"/>
                </w:tcBorders>
                <w:vAlign w:val="bottom"/>
              </w:tcPr>
              <w:p w:rsidR="003A177B" w:rsidRPr="00991676" w:rsidRDefault="003A177B" w:rsidP="004617D0">
                <w:pPr>
                  <w:spacing w:before="60" w:after="60"/>
                  <w:rPr>
                    <w:rFonts w:ascii="Montserrat Medium" w:hAnsi="Montserrat Medium"/>
                    <w:color w:val="00A196"/>
                    <w:sz w:val="16"/>
                    <w:szCs w:val="16"/>
                  </w:rPr>
                </w:pPr>
                <w:r w:rsidRPr="00991676">
                  <w:rPr>
                    <w:rStyle w:val="Textodelmarcadordeposicin"/>
                    <w:rFonts w:ascii="Montserrat Medium" w:hAnsi="Montserrat Medium"/>
                    <w:color w:val="00A196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Pr="00084803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13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A177B" w:rsidRPr="00084803" w:rsidRDefault="009F448D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Objetivo del Proyecto</w:t>
            </w:r>
            <w:r w:rsidR="003A177B" w:rsidRPr="00084803">
              <w:rPr>
                <w:rFonts w:ascii="Montserrat Light" w:hAnsi="Montserrat Light"/>
                <w:sz w:val="16"/>
                <w:szCs w:val="16"/>
              </w:rPr>
              <w:t>:</w:t>
            </w:r>
          </w:p>
        </w:tc>
        <w:tc>
          <w:tcPr>
            <w:tcW w:w="3358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A177B" w:rsidRPr="00991676" w:rsidRDefault="003A177B" w:rsidP="00AE1462">
            <w:pPr>
              <w:spacing w:before="60" w:after="60"/>
              <w:rPr>
                <w:rFonts w:ascii="Montserrat Medium" w:hAnsi="Montserrat Medium"/>
                <w:color w:val="00A196"/>
                <w:sz w:val="16"/>
                <w:szCs w:val="16"/>
              </w:rPr>
            </w:pPr>
            <w:sdt>
              <w:sdtPr>
                <w:rPr>
                  <w:rFonts w:ascii="Montserrat Medium" w:hAnsi="Montserrat Medium"/>
                  <w:color w:val="00A196"/>
                  <w:sz w:val="16"/>
                  <w:szCs w:val="16"/>
                </w:rPr>
                <w:id w:val="-2081206574"/>
                <w:placeholder>
                  <w:docPart w:val="F9F280E19D0B483884467D3914D0F240"/>
                </w:placeholder>
                <w:showingPlcHdr/>
              </w:sdtPr>
              <w:sdtContent>
                <w:r w:rsidRPr="00991676">
                  <w:rPr>
                    <w:rStyle w:val="Textodelmarcadordeposicin"/>
                    <w:rFonts w:ascii="Montserrat Medium" w:hAnsi="Montserrat Medium"/>
                    <w:color w:val="00A196"/>
                    <w:sz w:val="16"/>
                    <w:szCs w:val="16"/>
                  </w:rPr>
                  <w:t>Haga clic aquí para escribir texto.</w:t>
                </w:r>
              </w:sdtContent>
            </w:sdt>
          </w:p>
        </w:tc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Pr="00084803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13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A177B" w:rsidRPr="00084803" w:rsidRDefault="009F448D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Descripción del Proyecto</w:t>
            </w:r>
            <w:r w:rsidR="003A177B" w:rsidRPr="00084803">
              <w:rPr>
                <w:rFonts w:ascii="Montserrat Light" w:hAnsi="Montserrat Light"/>
                <w:sz w:val="16"/>
                <w:szCs w:val="16"/>
              </w:rPr>
              <w:t>:</w:t>
            </w: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1382559900"/>
            <w:placeholder>
              <w:docPart w:val="74A53AC8083C415A8A8028BA59E2DE55"/>
            </w:placeholder>
            <w:showingPlcHdr/>
          </w:sdtPr>
          <w:sdtContent>
            <w:tc>
              <w:tcPr>
                <w:tcW w:w="3358" w:type="pct"/>
                <w:tcBorders>
                  <w:top w:val="single" w:sz="12" w:space="0" w:color="auto"/>
                  <w:left w:val="nil"/>
                  <w:bottom w:val="single" w:sz="12" w:space="0" w:color="auto"/>
                  <w:right w:val="single" w:sz="12" w:space="0" w:color="auto"/>
                </w:tcBorders>
                <w:vAlign w:val="bottom"/>
              </w:tcPr>
              <w:p w:rsidR="003A177B" w:rsidRPr="00991676" w:rsidRDefault="003A177B" w:rsidP="00AE1462">
                <w:pPr>
                  <w:spacing w:before="60" w:after="60"/>
                  <w:rPr>
                    <w:rFonts w:ascii="Montserrat Medium" w:hAnsi="Montserrat Medium"/>
                    <w:color w:val="00A196"/>
                    <w:sz w:val="16"/>
                    <w:szCs w:val="16"/>
                  </w:rPr>
                </w:pPr>
                <w:r w:rsidRPr="00991676">
                  <w:rPr>
                    <w:rStyle w:val="Textodelmarcadordeposicin"/>
                    <w:rFonts w:ascii="Montserrat Medium" w:hAnsi="Montserrat Medium"/>
                    <w:color w:val="00A196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Pr="00084803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13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A177B" w:rsidRPr="00084803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Persona de contacto:</w:t>
            </w:r>
          </w:p>
        </w:tc>
        <w:bookmarkStart w:id="0" w:name="OLE_LINK22" w:displacedByCustomXml="next"/>
        <w:bookmarkStart w:id="1" w:name="OLE_LINK21" w:displacedByCustomXml="next"/>
        <w:bookmarkStart w:id="2" w:name="OLE_LINK20" w:displacedByCustomXml="next"/>
        <w:bookmarkStart w:id="3" w:name="OLE_LINK19" w:displacedByCustomXml="next"/>
        <w:bookmarkStart w:id="4" w:name="OLE_LINK18" w:displacedByCustomXml="next"/>
        <w:bookmarkStart w:id="5" w:name="OLE_LINK17" w:displacedByCustomXml="next"/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1653327118"/>
            <w:placeholder>
              <w:docPart w:val="C5274DDF0053471A9D20C508D1663E2C"/>
            </w:placeholder>
            <w:showingPlcHdr/>
          </w:sdtPr>
          <w:sdtContent>
            <w:tc>
              <w:tcPr>
                <w:tcW w:w="3358" w:type="pct"/>
                <w:tcBorders>
                  <w:top w:val="single" w:sz="12" w:space="0" w:color="auto"/>
                  <w:left w:val="nil"/>
                  <w:bottom w:val="single" w:sz="12" w:space="0" w:color="auto"/>
                  <w:right w:val="single" w:sz="12" w:space="0" w:color="auto"/>
                </w:tcBorders>
                <w:vAlign w:val="bottom"/>
              </w:tcPr>
              <w:p w:rsidR="003A177B" w:rsidRPr="00991676" w:rsidRDefault="003A177B" w:rsidP="004617D0">
                <w:pPr>
                  <w:spacing w:before="60" w:after="60"/>
                  <w:rPr>
                    <w:rFonts w:ascii="Montserrat Medium" w:hAnsi="Montserrat Medium"/>
                    <w:color w:val="00A196"/>
                    <w:sz w:val="16"/>
                    <w:szCs w:val="16"/>
                  </w:rPr>
                </w:pPr>
                <w:r w:rsidRPr="00991676">
                  <w:rPr>
                    <w:rStyle w:val="Textodelmarcadordeposicin"/>
                    <w:rFonts w:ascii="Montserrat Medium" w:hAnsi="Montserrat Medium"/>
                    <w:color w:val="00A196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bookmarkEnd w:id="0" w:displacedByCustomXml="prev"/>
        <w:bookmarkEnd w:id="1" w:displacedByCustomXml="prev"/>
        <w:bookmarkEnd w:id="2" w:displacedByCustomXml="prev"/>
        <w:bookmarkEnd w:id="3" w:displacedByCustomXml="prev"/>
        <w:bookmarkEnd w:id="4" w:displacedByCustomXml="prev"/>
        <w:bookmarkEnd w:id="5" w:displacedByCustomXml="prev"/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13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A177B" w:rsidRPr="00084803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Correo electrónico</w:t>
            </w:r>
            <w:r w:rsidRPr="00084803">
              <w:rPr>
                <w:rFonts w:ascii="Montserrat Light" w:hAnsi="Montserrat Light"/>
                <w:sz w:val="16"/>
                <w:szCs w:val="16"/>
              </w:rPr>
              <w:t>:</w:t>
            </w: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937368641"/>
            <w:placeholder>
              <w:docPart w:val="8F4AB5497B024F218D6564F6EC8BAE74"/>
            </w:placeholder>
            <w:showingPlcHdr/>
          </w:sdtPr>
          <w:sdtContent>
            <w:tc>
              <w:tcPr>
                <w:tcW w:w="3358" w:type="pct"/>
                <w:tcBorders>
                  <w:top w:val="single" w:sz="12" w:space="0" w:color="auto"/>
                  <w:left w:val="nil"/>
                  <w:bottom w:val="single" w:sz="12" w:space="0" w:color="auto"/>
                  <w:right w:val="single" w:sz="12" w:space="0" w:color="auto"/>
                </w:tcBorders>
                <w:vAlign w:val="bottom"/>
              </w:tcPr>
              <w:p w:rsidR="003A177B" w:rsidRPr="00A82852" w:rsidRDefault="003A177B" w:rsidP="004617D0">
                <w:pPr>
                  <w:spacing w:before="60" w:after="60"/>
                  <w:rPr>
                    <w:rFonts w:ascii="Montserrat Medium" w:hAnsi="Montserrat Medium"/>
                    <w:color w:val="00A196"/>
                    <w:sz w:val="16"/>
                    <w:szCs w:val="16"/>
                  </w:rPr>
                </w:pPr>
                <w:r w:rsidRPr="00A82852">
                  <w:rPr>
                    <w:rStyle w:val="Textodelmarcadordeposicin"/>
                    <w:rFonts w:ascii="Montserrat Medium" w:hAnsi="Montserrat Medium"/>
                    <w:color w:val="00A196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Pr="00084803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669" w:type="pct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A177B" w:rsidRPr="00084803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Marque el/los ODS asociado/s*: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44455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3A177B" w:rsidRDefault="009F448D" w:rsidP="004A5B06">
                <w:pPr>
                  <w:jc w:val="center"/>
                  <w:rPr>
                    <w:rFonts w:ascii="Montserrat Medium" w:hAnsi="Montserrat Medium"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1 – Fin de la pobreza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2020767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2 – Hambre  cero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965503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3 – Salud y bienestar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277489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4 – Educación de calidad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694823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5 – Igualdad de género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1192375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6 – Agua limpia y saneamiento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1083674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7 – Energía asequible y no contaminante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535169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  <w:lang w:bidi="es-ES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8 – Trabajo decente y crecimiento económico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1068501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  <w:lang w:bidi="es-ES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9 – Industria, innovación e infraestructura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1531300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  <w:lang w:bidi="es-ES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10 – Reducción de las desigualdades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197016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  <w:lang w:bidi="es-ES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11 – Ciudades y comunidades sostenibles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2073964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  <w:lang w:bidi="es-ES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12 – Producción y consumo responsables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91527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  <w:lang w:bidi="es-ES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13 – Acción por el clima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2133400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  <w:lang w:bidi="es-ES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14 – Vida submarina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60484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  <w:lang w:bidi="es-ES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15 – Vida de ecosistemas terrestres</w:t>
            </w:r>
          </w:p>
        </w:tc>
      </w:tr>
      <w:tr w:rsidR="003A177B" w:rsidRPr="00084803" w:rsidTr="009F448D">
        <w:trPr>
          <w:trHeight w:val="28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ind w:left="432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656450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tcBorders>
                  <w:top w:val="nil"/>
                  <w:left w:val="single" w:sz="12" w:space="0" w:color="auto"/>
                  <w:bottom w:val="single" w:sz="12" w:space="0" w:color="auto"/>
                  <w:right w:val="nil"/>
                </w:tcBorders>
                <w:vAlign w:val="center"/>
              </w:tcPr>
              <w:p w:rsidR="003A177B" w:rsidRPr="00084803" w:rsidRDefault="003A177B" w:rsidP="004A5B06">
                <w:pPr>
                  <w:jc w:val="center"/>
                  <w:rPr>
                    <w:rFonts w:ascii="Montserrat Light" w:hAnsi="Montserrat Light"/>
                    <w:sz w:val="16"/>
                    <w:szCs w:val="16"/>
                    <w:lang w:bidi="es-ES"/>
                  </w:rPr>
                </w:pPr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252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A177B" w:rsidRPr="00084803" w:rsidRDefault="003A177B" w:rsidP="004A5B06">
            <w:pPr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ODS 16 – Paz, justicia e instituciones sólidas</w:t>
            </w:r>
          </w:p>
        </w:tc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Pr="00084803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669" w:type="pct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77B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Indique las entidades con las que ha realizado alianzas para lograr</w:t>
            </w:r>
            <w:r>
              <w:rPr>
                <w:rFonts w:ascii="Montserrat Light" w:hAnsi="Montserrat Light"/>
                <w:sz w:val="16"/>
                <w:szCs w:val="16"/>
              </w:rPr>
              <w:t xml:space="preserve"> los objetivos de este Proyecto</w:t>
            </w:r>
          </w:p>
          <w:p w:rsidR="003A177B" w:rsidRPr="00084803" w:rsidRDefault="003A177B" w:rsidP="00BE2B4E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  <w:r w:rsidRPr="00084803">
              <w:rPr>
                <w:rFonts w:ascii="Montserrat Light" w:hAnsi="Montserrat Light"/>
                <w:sz w:val="16"/>
                <w:szCs w:val="16"/>
              </w:rPr>
              <w:t>(ODS 17</w:t>
            </w:r>
            <w:r>
              <w:rPr>
                <w:rFonts w:ascii="Montserrat Light" w:hAnsi="Montserrat Light"/>
                <w:sz w:val="16"/>
                <w:szCs w:val="16"/>
              </w:rPr>
              <w:t xml:space="preserve"> – Alianzas para lograr los objetivos</w:t>
            </w:r>
            <w:r w:rsidR="009F448D">
              <w:rPr>
                <w:rFonts w:ascii="Montserrat Light" w:hAnsi="Montserrat Light"/>
                <w:sz w:val="16"/>
                <w:szCs w:val="16"/>
              </w:rPr>
              <w:t>)</w:t>
            </w:r>
            <w:r>
              <w:rPr>
                <w:rFonts w:ascii="Montserrat Light" w:hAnsi="Montserrat Light"/>
                <w:sz w:val="16"/>
                <w:szCs w:val="16"/>
              </w:rPr>
              <w:t>:</w:t>
            </w:r>
          </w:p>
        </w:tc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AE1462">
            <w:pPr>
              <w:spacing w:before="60" w:after="60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146132349"/>
            <w:placeholder>
              <w:docPart w:val="7FC931FA53DD4E77B80FC36D42F10C48"/>
            </w:placeholder>
            <w:showingPlcHdr/>
          </w:sdtPr>
          <w:sdtContent>
            <w:tc>
              <w:tcPr>
                <w:tcW w:w="4669" w:type="pct"/>
                <w:gridSpan w:val="3"/>
                <w:tcBorders>
                  <w:top w:val="nil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3A177B" w:rsidRPr="00A82852" w:rsidRDefault="003A177B" w:rsidP="00AE1462">
                <w:pPr>
                  <w:spacing w:before="60" w:after="60"/>
                  <w:rPr>
                    <w:rFonts w:ascii="Montserrat Medium" w:hAnsi="Montserrat Medium"/>
                    <w:color w:val="00A196"/>
                    <w:sz w:val="16"/>
                    <w:szCs w:val="16"/>
                  </w:rPr>
                </w:pPr>
                <w:r w:rsidRPr="00A82852">
                  <w:rPr>
                    <w:rStyle w:val="Textodelmarcadordeposicin"/>
                    <w:rFonts w:ascii="Montserrat Medium" w:hAnsi="Montserrat Medium"/>
                    <w:color w:val="00A196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669" w:type="pct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Enlaces de interés para promocionar la acción</w:t>
            </w:r>
            <w:r w:rsidRPr="00084803">
              <w:rPr>
                <w:rFonts w:ascii="Montserrat Light" w:hAnsi="Montserrat Light"/>
                <w:sz w:val="16"/>
                <w:szCs w:val="16"/>
              </w:rPr>
              <w:t>:</w:t>
            </w:r>
          </w:p>
        </w:tc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AE1462">
            <w:pPr>
              <w:spacing w:before="60" w:after="60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1554229266"/>
            <w:placeholder>
              <w:docPart w:val="0190A7477FE14B3B917F70E089107086"/>
            </w:placeholder>
            <w:showingPlcHdr/>
          </w:sdtPr>
          <w:sdtContent>
            <w:tc>
              <w:tcPr>
                <w:tcW w:w="4669" w:type="pct"/>
                <w:gridSpan w:val="3"/>
                <w:tcBorders>
                  <w:top w:val="nil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3A177B" w:rsidRPr="00A82852" w:rsidRDefault="003A177B" w:rsidP="00AE1462">
                <w:pPr>
                  <w:spacing w:before="60" w:after="60"/>
                  <w:rPr>
                    <w:rFonts w:ascii="Montserrat Medium" w:hAnsi="Montserrat Medium"/>
                    <w:color w:val="00A196"/>
                    <w:sz w:val="16"/>
                    <w:szCs w:val="16"/>
                  </w:rPr>
                </w:pPr>
                <w:r w:rsidRPr="00A82852">
                  <w:rPr>
                    <w:rStyle w:val="Textodelmarcadordeposicin"/>
                    <w:rFonts w:ascii="Montserrat Medium" w:hAnsi="Montserrat Medium"/>
                    <w:color w:val="00A196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669" w:type="pct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77B" w:rsidRPr="00084803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Enlaces a videos de YouTube, Vimeo, …:</w:t>
            </w:r>
          </w:p>
        </w:tc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2027206951"/>
            <w:placeholder>
              <w:docPart w:val="F45B4D879AF34DEDA1BF49FA81A4EB81"/>
            </w:placeholder>
            <w:showingPlcHdr/>
          </w:sdtPr>
          <w:sdtContent>
            <w:tc>
              <w:tcPr>
                <w:tcW w:w="4669" w:type="pct"/>
                <w:gridSpan w:val="3"/>
                <w:tcBorders>
                  <w:top w:val="nil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3A177B" w:rsidRPr="00A82852" w:rsidRDefault="003A177B" w:rsidP="00470918">
                <w:pPr>
                  <w:spacing w:before="60" w:after="60"/>
                  <w:rPr>
                    <w:rFonts w:ascii="Montserrat Medium" w:hAnsi="Montserrat Medium"/>
                    <w:color w:val="00A196"/>
                    <w:sz w:val="16"/>
                    <w:szCs w:val="16"/>
                  </w:rPr>
                </w:pPr>
                <w:r w:rsidRPr="00A82852">
                  <w:rPr>
                    <w:rStyle w:val="Textodelmarcadordeposicin"/>
                    <w:rFonts w:ascii="Montserrat Medium" w:hAnsi="Montserrat Medium"/>
                    <w:color w:val="00A196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</w:tr>
      <w:tr w:rsidR="003A177B" w:rsidRPr="00084803" w:rsidTr="009F448D"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  <w:shd w:val="clear" w:color="auto" w:fill="00A196"/>
          </w:tcPr>
          <w:p w:rsidR="003A177B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669" w:type="pct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77B" w:rsidRDefault="003A177B" w:rsidP="00470918">
            <w:pPr>
              <w:spacing w:before="60" w:after="60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Enlaces a redes sociales relacionadas:</w:t>
            </w:r>
          </w:p>
        </w:tc>
      </w:tr>
      <w:tr w:rsidR="003A177B" w:rsidRPr="00084803" w:rsidTr="009F448D">
        <w:trPr>
          <w:trHeight w:val="5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</w:tcPr>
          <w:p w:rsidR="003A177B" w:rsidRDefault="003A177B" w:rsidP="00470918">
            <w:pPr>
              <w:spacing w:before="60" w:after="60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sdt>
          <w:sdtPr>
            <w:rPr>
              <w:rFonts w:ascii="Montserrat Medium" w:hAnsi="Montserrat Medium"/>
              <w:color w:val="00A196"/>
              <w:sz w:val="16"/>
              <w:szCs w:val="16"/>
            </w:rPr>
            <w:id w:val="-1097024266"/>
            <w:placeholder>
              <w:docPart w:val="627643C6A8A24D3FBEE5C19D851DB232"/>
            </w:placeholder>
            <w:showingPlcHdr/>
          </w:sdtPr>
          <w:sdtContent>
            <w:tc>
              <w:tcPr>
                <w:tcW w:w="4669" w:type="pct"/>
                <w:gridSpan w:val="3"/>
                <w:tcBorders>
                  <w:top w:val="nil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3A177B" w:rsidRPr="00A82852" w:rsidRDefault="003A177B" w:rsidP="00470918">
                <w:pPr>
                  <w:spacing w:before="60" w:after="60"/>
                  <w:rPr>
                    <w:rFonts w:ascii="Montserrat Medium" w:hAnsi="Montserrat Medium"/>
                    <w:color w:val="00A196"/>
                    <w:sz w:val="16"/>
                    <w:szCs w:val="16"/>
                  </w:rPr>
                </w:pPr>
                <w:r w:rsidRPr="00A82852">
                  <w:rPr>
                    <w:rStyle w:val="Textodelmarcadordeposicin"/>
                    <w:rFonts w:ascii="Montserrat Medium" w:hAnsi="Montserrat Medium"/>
                    <w:color w:val="00A196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</w:tr>
      <w:tr w:rsidR="003A177B" w:rsidRPr="00084803" w:rsidTr="009F448D">
        <w:trPr>
          <w:trHeight w:val="5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</w:tcPr>
          <w:p w:rsidR="003A177B" w:rsidRDefault="003A177B" w:rsidP="00470918">
            <w:pPr>
              <w:spacing w:before="60" w:after="60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tc>
          <w:tcPr>
            <w:tcW w:w="466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A177B" w:rsidRPr="003A177B" w:rsidRDefault="003A177B" w:rsidP="003A177B">
            <w:pPr>
              <w:spacing w:before="60" w:after="60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Por favor, adjunte a su formulario imágenes (</w:t>
            </w:r>
            <w:r w:rsidRPr="009F448D">
              <w:rPr>
                <w:rFonts w:ascii="Montserrat" w:hAnsi="Montserrat"/>
                <w:i/>
                <w:sz w:val="16"/>
                <w:szCs w:val="16"/>
              </w:rPr>
              <w:t>jpg</w:t>
            </w:r>
            <w:r>
              <w:rPr>
                <w:rFonts w:ascii="Montserrat" w:hAnsi="Montserrat"/>
                <w:sz w:val="16"/>
                <w:szCs w:val="16"/>
              </w:rPr>
              <w:t xml:space="preserve">, </w:t>
            </w:r>
            <w:r w:rsidRPr="009F448D">
              <w:rPr>
                <w:rFonts w:ascii="Montserrat" w:hAnsi="Montserrat"/>
                <w:i/>
                <w:sz w:val="16"/>
                <w:szCs w:val="16"/>
              </w:rPr>
              <w:t>png</w:t>
            </w:r>
            <w:r>
              <w:rPr>
                <w:rFonts w:ascii="Montserrat" w:hAnsi="Montserrat"/>
                <w:sz w:val="16"/>
                <w:szCs w:val="16"/>
              </w:rPr>
              <w:t>) y videos (</w:t>
            </w:r>
            <w:r w:rsidRPr="009F448D">
              <w:rPr>
                <w:rFonts w:ascii="Montserrat" w:hAnsi="Montserrat"/>
                <w:i/>
                <w:sz w:val="16"/>
                <w:szCs w:val="16"/>
              </w:rPr>
              <w:t>mp4</w:t>
            </w:r>
            <w:r>
              <w:rPr>
                <w:rFonts w:ascii="Montserrat" w:hAnsi="Montserrat"/>
                <w:sz w:val="16"/>
                <w:szCs w:val="16"/>
              </w:rPr>
              <w:t xml:space="preserve">) para su difusión en la Sección </w:t>
            </w:r>
            <w:r>
              <w:rPr>
                <w:rFonts w:ascii="Montserrat" w:hAnsi="Montserrat"/>
                <w:b/>
                <w:sz w:val="16"/>
                <w:szCs w:val="16"/>
              </w:rPr>
              <w:t xml:space="preserve">Ventana a tus proyectos </w:t>
            </w:r>
            <w:r>
              <w:rPr>
                <w:rFonts w:ascii="Montserrat" w:hAnsi="Montserrat"/>
                <w:sz w:val="16"/>
                <w:szCs w:val="16"/>
              </w:rPr>
              <w:t>de la Plataforma ARAGÓN SOSTENIBLE.</w:t>
            </w:r>
          </w:p>
        </w:tc>
      </w:tr>
      <w:tr w:rsidR="003A177B" w:rsidRPr="00084803" w:rsidTr="009F448D">
        <w:trPr>
          <w:trHeight w:val="54"/>
        </w:trPr>
        <w:tc>
          <w:tcPr>
            <w:tcW w:w="331" w:type="pct"/>
            <w:vMerge/>
            <w:tcBorders>
              <w:left w:val="nil"/>
              <w:right w:val="single" w:sz="12" w:space="0" w:color="auto"/>
            </w:tcBorders>
          </w:tcPr>
          <w:p w:rsidR="003A177B" w:rsidRDefault="003A177B" w:rsidP="00470918">
            <w:pPr>
              <w:spacing w:before="60" w:after="60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tc>
          <w:tcPr>
            <w:tcW w:w="466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A177B" w:rsidRDefault="003A177B" w:rsidP="003A177B">
            <w:pPr>
              <w:spacing w:before="60" w:after="60"/>
              <w:jc w:val="both"/>
              <w:rPr>
                <w:rFonts w:ascii="Montserrat Medium" w:hAnsi="Montserrat Medium"/>
                <w:color w:val="00A196"/>
                <w:sz w:val="16"/>
                <w:szCs w:val="16"/>
              </w:rPr>
            </w:pPr>
            <w:sdt>
              <w:sdtPr>
                <w:rPr>
                  <w:rFonts w:ascii="Montserrat" w:hAnsi="Montserrat"/>
                  <w:color w:val="00A196"/>
                  <w:sz w:val="16"/>
                  <w:szCs w:val="16"/>
                </w:rPr>
                <w:id w:val="875812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Montserrat" w:hAnsi="Montserrat"/>
                <w:color w:val="00A196"/>
                <w:sz w:val="16"/>
                <w:szCs w:val="16"/>
              </w:rPr>
              <w:t xml:space="preserve"> </w:t>
            </w:r>
            <w:hyperlink r:id="rId12" w:history="1">
              <w:r w:rsidRPr="00A96E0D">
                <w:rPr>
                  <w:rFonts w:ascii="Montserrat" w:hAnsi="Montserrat"/>
                  <w:color w:val="00A196"/>
                  <w:sz w:val="16"/>
                  <w:szCs w:val="16"/>
                </w:rPr>
                <w:t xml:space="preserve">Acepto la política de protección de datos con la finalidad de </w:t>
              </w:r>
              <w:r>
                <w:rPr>
                  <w:rFonts w:ascii="Montserrat" w:hAnsi="Montserrat"/>
                  <w:color w:val="00A196"/>
                  <w:sz w:val="16"/>
                  <w:szCs w:val="16"/>
                </w:rPr>
                <w:t>gestionar la introducción de mi</w:t>
              </w:r>
              <w:r w:rsidRPr="00A96E0D">
                <w:rPr>
                  <w:rFonts w:ascii="Montserrat" w:hAnsi="Montserrat"/>
                  <w:color w:val="00A196"/>
                  <w:sz w:val="16"/>
                  <w:szCs w:val="16"/>
                </w:rPr>
                <w:t xml:space="preserve"> proyecto en </w:t>
              </w:r>
              <w:r>
                <w:rPr>
                  <w:rFonts w:ascii="Montserrat" w:hAnsi="Montserrat"/>
                  <w:color w:val="00A196"/>
                  <w:sz w:val="16"/>
                  <w:szCs w:val="16"/>
                </w:rPr>
                <w:t xml:space="preserve">la </w:t>
              </w:r>
              <w:r w:rsidRPr="00A96E0D">
                <w:rPr>
                  <w:rFonts w:ascii="Montserrat" w:hAnsi="Montserrat"/>
                  <w:color w:val="00A196"/>
                  <w:sz w:val="16"/>
                  <w:szCs w:val="16"/>
                </w:rPr>
                <w:t>plataforma ARAGÓN SOSTENIBLE</w:t>
              </w:r>
            </w:hyperlink>
            <w:r w:rsidR="009F448D">
              <w:rPr>
                <w:rFonts w:ascii="Montserrat" w:hAnsi="Montserrat"/>
                <w:color w:val="00A196"/>
                <w:sz w:val="16"/>
                <w:szCs w:val="16"/>
              </w:rPr>
              <w:t>.</w:t>
            </w:r>
          </w:p>
        </w:tc>
      </w:tr>
      <w:tr w:rsidR="003A177B" w:rsidRPr="00084803" w:rsidTr="009F448D">
        <w:trPr>
          <w:trHeight w:val="54"/>
        </w:trPr>
        <w:tc>
          <w:tcPr>
            <w:tcW w:w="331" w:type="pct"/>
            <w:vMerge/>
            <w:tcBorders>
              <w:left w:val="nil"/>
              <w:bottom w:val="nil"/>
              <w:right w:val="single" w:sz="12" w:space="0" w:color="auto"/>
            </w:tcBorders>
          </w:tcPr>
          <w:p w:rsidR="003A177B" w:rsidRDefault="003A177B" w:rsidP="00470918">
            <w:pPr>
              <w:spacing w:before="60" w:after="60"/>
              <w:rPr>
                <w:rFonts w:ascii="Montserrat Medium" w:hAnsi="Montserrat Medium"/>
                <w:color w:val="00A196"/>
                <w:sz w:val="16"/>
                <w:szCs w:val="16"/>
              </w:rPr>
            </w:pPr>
          </w:p>
        </w:tc>
        <w:tc>
          <w:tcPr>
            <w:tcW w:w="466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A177B" w:rsidRDefault="003A177B" w:rsidP="003A177B">
            <w:pPr>
              <w:spacing w:before="60" w:after="60"/>
              <w:jc w:val="both"/>
              <w:rPr>
                <w:rFonts w:ascii="Montserrat Medium" w:hAnsi="Montserrat Medium"/>
                <w:color w:val="00A196"/>
                <w:sz w:val="16"/>
                <w:szCs w:val="16"/>
              </w:rPr>
            </w:pPr>
            <w:sdt>
              <w:sdtPr>
                <w:rPr>
                  <w:rFonts w:ascii="Montserrat" w:hAnsi="Montserrat"/>
                  <w:color w:val="00A196"/>
                  <w:sz w:val="16"/>
                  <w:szCs w:val="16"/>
                </w:rPr>
                <w:id w:val="42732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A196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Montserrat" w:hAnsi="Montserrat"/>
                <w:color w:val="00A196"/>
                <w:sz w:val="16"/>
                <w:szCs w:val="16"/>
              </w:rPr>
              <w:t xml:space="preserve"> </w:t>
            </w:r>
            <w:hyperlink r:id="rId13" w:history="1">
              <w:r w:rsidRPr="00A96E0D">
                <w:rPr>
                  <w:rFonts w:ascii="Montserrat" w:hAnsi="Montserrat"/>
                  <w:color w:val="00A196"/>
                  <w:sz w:val="16"/>
                  <w:szCs w:val="16"/>
                </w:rPr>
                <w:t>Acepto la política de protección de datos con la finalidad de utilizar mis datos para enviarme actividades comer</w:t>
              </w:r>
              <w:r w:rsidR="009F448D">
                <w:rPr>
                  <w:rFonts w:ascii="Montserrat" w:hAnsi="Montserrat"/>
                  <w:color w:val="00A196"/>
                  <w:sz w:val="16"/>
                  <w:szCs w:val="16"/>
                </w:rPr>
                <w:t xml:space="preserve">ciales y de promoción a través </w:t>
              </w:r>
              <w:r w:rsidRPr="00A96E0D">
                <w:rPr>
                  <w:rFonts w:ascii="Montserrat" w:hAnsi="Montserrat"/>
                  <w:color w:val="00A196"/>
                  <w:sz w:val="16"/>
                  <w:szCs w:val="16"/>
                </w:rPr>
                <w:t>de #ComuniCARTV</w:t>
              </w:r>
            </w:hyperlink>
            <w:r w:rsidR="009F448D">
              <w:rPr>
                <w:rFonts w:ascii="Montserrat" w:hAnsi="Montserrat"/>
                <w:color w:val="00A196"/>
                <w:sz w:val="16"/>
                <w:szCs w:val="16"/>
              </w:rPr>
              <w:t>.</w:t>
            </w:r>
            <w:bookmarkStart w:id="6" w:name="_GoBack"/>
            <w:bookmarkEnd w:id="6"/>
          </w:p>
        </w:tc>
      </w:tr>
    </w:tbl>
    <w:p w:rsidR="00315AC6" w:rsidRPr="004A5B06" w:rsidRDefault="00315AC6" w:rsidP="000A0B62">
      <w:pPr>
        <w:pStyle w:val="z-Principiodelformulario"/>
        <w:jc w:val="both"/>
        <w:rPr>
          <w:rFonts w:ascii="Montserrat" w:hAnsi="Montserrat"/>
          <w:color w:val="FFFFFF" w:themeColor="background1"/>
        </w:rPr>
      </w:pPr>
      <w:r w:rsidRPr="004A5B06">
        <w:rPr>
          <w:rFonts w:ascii="Montserrat" w:hAnsi="Montserrat"/>
          <w:color w:val="FFFFFF" w:themeColor="background1"/>
        </w:rPr>
        <w:t>Principio del formulario</w:t>
      </w:r>
    </w:p>
    <w:sectPr w:rsidR="00315AC6" w:rsidRPr="004A5B06" w:rsidSect="004A5B06">
      <w:headerReference w:type="default" r:id="rId14"/>
      <w:footerReference w:type="default" r:id="rId15"/>
      <w:pgSz w:w="11906" w:h="16838" w:code="9"/>
      <w:pgMar w:top="1418" w:right="1418" w:bottom="851" w:left="1418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77B" w:rsidRDefault="003A177B" w:rsidP="00650259">
      <w:pPr>
        <w:spacing w:after="0" w:line="240" w:lineRule="auto"/>
      </w:pPr>
      <w:r>
        <w:separator/>
      </w:r>
    </w:p>
  </w:endnote>
  <w:endnote w:type="continuationSeparator" w:id="0">
    <w:p w:rsidR="003A177B" w:rsidRDefault="003A177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C9E82F-0ACB-41B6-9DF0-35E0BE0B1CC6}"/>
    <w:embedBold r:id="rId2" w:fontKey="{AF8CD07A-C313-4320-BD7D-20BE7C45CC95}"/>
    <w:embedItalic r:id="rId3" w:fontKey="{B3ADEB24-378C-4563-8C22-21716AA57D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A39752E-87DF-404F-8DE7-D0A78C4DDFAE}"/>
    <w:embedBold r:id="rId5" w:fontKey="{43F447EF-D709-4362-9242-107D05D26697}"/>
    <w:embedItalic r:id="rId6" w:fontKey="{5FD8B2BC-B53A-4F16-BE30-21B36779548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368F1BE-F3FC-42F2-AD91-C82CB295B4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8" w:fontKey="{229585F8-1742-4001-B2D6-C202EE4FEC62}"/>
    <w:embedBold r:id="rId9" w:fontKey="{4324BC4E-6C2A-4E58-80E1-27749A79E006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10" w:fontKey="{F93B8F39-1F49-442A-9539-D4056A73E8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AA757C87-A522-4526-9CFF-817730C4AC84}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  <w:embedRegular r:id="rId12" w:fontKey="{47E601DD-56A5-4DED-ACB6-EF1BAF43ACB5}"/>
    <w:embedBold r:id="rId13" w:fontKey="{B8A3B066-E668-4F60-A503-E132AFAA2648}"/>
    <w:embedItalic r:id="rId14" w:fontKey="{79D9B53C-5E90-4485-AB5A-DCD3E7ABC0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35"/>
      <w:gridCol w:w="4535"/>
    </w:tblGrid>
    <w:tr w:rsidR="003A177B" w:rsidRPr="002462F3" w:rsidTr="00315AC6">
      <w:tc>
        <w:tcPr>
          <w:tcW w:w="4675" w:type="dxa"/>
          <w:vAlign w:val="center"/>
        </w:tcPr>
        <w:p w:rsidR="003A177B" w:rsidRPr="002462F3" w:rsidRDefault="003A177B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3A177B" w:rsidRPr="002462F3" w:rsidRDefault="003A177B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3A177B" w:rsidRDefault="003A177B" w:rsidP="002462F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77B" w:rsidRDefault="003A177B" w:rsidP="00650259">
      <w:pPr>
        <w:spacing w:after="0" w:line="240" w:lineRule="auto"/>
      </w:pPr>
      <w:r>
        <w:separator/>
      </w:r>
    </w:p>
  </w:footnote>
  <w:footnote w:type="continuationSeparator" w:id="0">
    <w:p w:rsidR="003A177B" w:rsidRDefault="003A177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shd w:val="clear" w:color="auto" w:fill="00A196"/>
      <w:tblLook w:val="04A0" w:firstRow="1" w:lastRow="0" w:firstColumn="1" w:lastColumn="0" w:noHBand="0" w:noVBand="1"/>
    </w:tblPr>
    <w:tblGrid>
      <w:gridCol w:w="9072"/>
    </w:tblGrid>
    <w:tr w:rsidR="003A177B" w:rsidRPr="00E96175" w:rsidTr="004A5B06">
      <w:trPr>
        <w:trHeight w:val="574"/>
      </w:trPr>
      <w:tc>
        <w:tcPr>
          <w:tcW w:w="9072" w:type="dxa"/>
          <w:shd w:val="clear" w:color="auto" w:fill="00A196"/>
          <w:vAlign w:val="center"/>
        </w:tcPr>
        <w:p w:rsidR="003A177B" w:rsidRPr="00470918" w:rsidRDefault="003A177B" w:rsidP="00470918">
          <w:pPr>
            <w:spacing w:after="0"/>
            <w:jc w:val="center"/>
            <w:rPr>
              <w:rFonts w:ascii="Montserrat Medium" w:eastAsia="Calibri" w:hAnsi="Montserrat Medium" w:cs="Times New Roman"/>
              <w:color w:val="FFFFFF"/>
              <w:sz w:val="36"/>
              <w:szCs w:val="36"/>
            </w:rPr>
          </w:pPr>
          <w:r w:rsidRPr="00470918">
            <w:rPr>
              <w:rFonts w:ascii="Montserrat Medium" w:eastAsia="Calibri" w:hAnsi="Montserrat Medium" w:cs="Times New Roman"/>
              <w:color w:val="FFFFFF"/>
              <w:sz w:val="36"/>
              <w:szCs w:val="36"/>
            </w:rPr>
            <w:t>Formulario de “Tus Proyectos”</w:t>
          </w:r>
        </w:p>
      </w:tc>
    </w:tr>
  </w:tbl>
  <w:p w:rsidR="003A177B" w:rsidRDefault="003A177B" w:rsidP="00731F26">
    <w:pPr>
      <w:pStyle w:val="Sinespaci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8D1"/>
    <w:rsid w:val="00000148"/>
    <w:rsid w:val="00052382"/>
    <w:rsid w:val="0006568A"/>
    <w:rsid w:val="00076F0F"/>
    <w:rsid w:val="00084253"/>
    <w:rsid w:val="00084803"/>
    <w:rsid w:val="000A0B62"/>
    <w:rsid w:val="000D1F49"/>
    <w:rsid w:val="001727CA"/>
    <w:rsid w:val="001C4A3D"/>
    <w:rsid w:val="002462F3"/>
    <w:rsid w:val="002C56E6"/>
    <w:rsid w:val="00315AC6"/>
    <w:rsid w:val="00346DE2"/>
    <w:rsid w:val="00361E11"/>
    <w:rsid w:val="003A177B"/>
    <w:rsid w:val="003B4744"/>
    <w:rsid w:val="003F0847"/>
    <w:rsid w:val="0040090B"/>
    <w:rsid w:val="004158D1"/>
    <w:rsid w:val="004617D0"/>
    <w:rsid w:val="0046302A"/>
    <w:rsid w:val="00470918"/>
    <w:rsid w:val="00487D2D"/>
    <w:rsid w:val="004A5767"/>
    <w:rsid w:val="004A5B06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2036A"/>
    <w:rsid w:val="00721F61"/>
    <w:rsid w:val="00731F26"/>
    <w:rsid w:val="00760D65"/>
    <w:rsid w:val="00770F25"/>
    <w:rsid w:val="007A35A8"/>
    <w:rsid w:val="007B0A85"/>
    <w:rsid w:val="007C6A52"/>
    <w:rsid w:val="007C6AFA"/>
    <w:rsid w:val="0082043E"/>
    <w:rsid w:val="00851FB2"/>
    <w:rsid w:val="008E203A"/>
    <w:rsid w:val="0091229C"/>
    <w:rsid w:val="009176CE"/>
    <w:rsid w:val="00940E73"/>
    <w:rsid w:val="0098597D"/>
    <w:rsid w:val="00991676"/>
    <w:rsid w:val="009F448D"/>
    <w:rsid w:val="009F619A"/>
    <w:rsid w:val="009F6DDE"/>
    <w:rsid w:val="00A07415"/>
    <w:rsid w:val="00A24EF6"/>
    <w:rsid w:val="00A370A8"/>
    <w:rsid w:val="00A65D5E"/>
    <w:rsid w:val="00A82852"/>
    <w:rsid w:val="00A96E0D"/>
    <w:rsid w:val="00AE1462"/>
    <w:rsid w:val="00B25CE8"/>
    <w:rsid w:val="00BB4CF3"/>
    <w:rsid w:val="00BD4753"/>
    <w:rsid w:val="00BD5CB1"/>
    <w:rsid w:val="00BE2B4E"/>
    <w:rsid w:val="00BE62EE"/>
    <w:rsid w:val="00C003BA"/>
    <w:rsid w:val="00C46878"/>
    <w:rsid w:val="00CB4A51"/>
    <w:rsid w:val="00CD1B32"/>
    <w:rsid w:val="00CD4532"/>
    <w:rsid w:val="00CD47B0"/>
    <w:rsid w:val="00CE6104"/>
    <w:rsid w:val="00CE7918"/>
    <w:rsid w:val="00D16163"/>
    <w:rsid w:val="00D27C15"/>
    <w:rsid w:val="00DB3FAD"/>
    <w:rsid w:val="00DE512F"/>
    <w:rsid w:val="00E61C09"/>
    <w:rsid w:val="00E677FE"/>
    <w:rsid w:val="00E96175"/>
    <w:rsid w:val="00EB3B58"/>
    <w:rsid w:val="00EB4749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Puesto">
    <w:name w:val="Title"/>
    <w:basedOn w:val="Normal"/>
    <w:next w:val="Normal"/>
    <w:link w:val="Puest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315AC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315AC6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w210">
    <w:name w:val="w210"/>
    <w:basedOn w:val="Normal"/>
    <w:rsid w:val="0031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315AC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315AC6"/>
    <w:rPr>
      <w:rFonts w:ascii="Arial" w:eastAsia="Times New Roman" w:hAnsi="Arial" w:cs="Arial"/>
      <w:vanish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2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artv.es/politica-proteccion-dato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artv.es/politica-proteccion-datos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usproyectos@aragonsostenible.e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strada\AppData\Roaming\Microsoft\Templates\Formulario%20de%20voluntaria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10E2249D02549FE97DC7AF5483D5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2CE55-C360-4CD0-A4E8-FE2C465F1DD2}"/>
      </w:docPartPr>
      <w:docPartBody>
        <w:p w:rsidR="00B94718" w:rsidRDefault="00B94718" w:rsidP="00B94718">
          <w:pPr>
            <w:pStyle w:val="F10E2249D02549FE97DC7AF5483D5631"/>
          </w:pPr>
          <w:r w:rsidRPr="00A82852">
            <w:rPr>
              <w:rStyle w:val="Textodelmarcadordeposicin"/>
              <w:rFonts w:ascii="Montserrat Medium" w:hAnsi="Montserrat Medium"/>
              <w:color w:val="00A196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CEA086F5BC81456DB2D140470D924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691D2-87D0-4EDB-9EE4-DA17297E25BD}"/>
      </w:docPartPr>
      <w:docPartBody>
        <w:p w:rsidR="00B94718" w:rsidRDefault="00B94718" w:rsidP="00B94718">
          <w:pPr>
            <w:pStyle w:val="CEA086F5BC81456DB2D140470D924320"/>
          </w:pPr>
          <w:r w:rsidRPr="00991676">
            <w:rPr>
              <w:rStyle w:val="Textodelmarcadordeposicin"/>
              <w:rFonts w:ascii="Montserrat Medium" w:hAnsi="Montserrat Medium"/>
              <w:color w:val="00A196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7180BD3D975D423391600AD0BBC87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4162A-86A4-4284-A84E-46ADFAAC2E9E}"/>
      </w:docPartPr>
      <w:docPartBody>
        <w:p w:rsidR="00B94718" w:rsidRDefault="00B94718" w:rsidP="00B94718">
          <w:pPr>
            <w:pStyle w:val="7180BD3D975D423391600AD0BBC871FF"/>
          </w:pPr>
          <w:r w:rsidRPr="00991676">
            <w:rPr>
              <w:rStyle w:val="Textodelmarcadordeposicin"/>
              <w:rFonts w:ascii="Montserrat Medium" w:hAnsi="Montserrat Medium"/>
              <w:color w:val="00A196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F9F280E19D0B483884467D3914D0F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EC418-F9D2-4BFC-BAF5-2FB5B52EDF92}"/>
      </w:docPartPr>
      <w:docPartBody>
        <w:p w:rsidR="00B94718" w:rsidRDefault="00B94718" w:rsidP="00B94718">
          <w:pPr>
            <w:pStyle w:val="F9F280E19D0B483884467D3914D0F240"/>
          </w:pPr>
          <w:r w:rsidRPr="00991676">
            <w:rPr>
              <w:rStyle w:val="Textodelmarcadordeposicin"/>
              <w:rFonts w:ascii="Montserrat Medium" w:hAnsi="Montserrat Medium"/>
              <w:color w:val="00A196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74A53AC8083C415A8A8028BA59E2D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BFC39-54CC-473C-9CDA-3E76DA8C53D1}"/>
      </w:docPartPr>
      <w:docPartBody>
        <w:p w:rsidR="00B94718" w:rsidRDefault="00B94718" w:rsidP="00B94718">
          <w:pPr>
            <w:pStyle w:val="74A53AC8083C415A8A8028BA59E2DE55"/>
          </w:pPr>
          <w:r w:rsidRPr="00991676">
            <w:rPr>
              <w:rStyle w:val="Textodelmarcadordeposicin"/>
              <w:rFonts w:ascii="Montserrat Medium" w:hAnsi="Montserrat Medium"/>
              <w:color w:val="00A196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C5274DDF0053471A9D20C508D1663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FDD3A-0269-407A-9855-B3EB1BC0771D}"/>
      </w:docPartPr>
      <w:docPartBody>
        <w:p w:rsidR="00B94718" w:rsidRDefault="00B94718" w:rsidP="00B94718">
          <w:pPr>
            <w:pStyle w:val="C5274DDF0053471A9D20C508D1663E2C"/>
          </w:pPr>
          <w:r w:rsidRPr="00991676">
            <w:rPr>
              <w:rStyle w:val="Textodelmarcadordeposicin"/>
              <w:rFonts w:ascii="Montserrat Medium" w:hAnsi="Montserrat Medium"/>
              <w:color w:val="00A196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8F4AB5497B024F218D6564F6EC8BA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EE388-7803-43D8-87A0-6F1940B0FFA2}"/>
      </w:docPartPr>
      <w:docPartBody>
        <w:p w:rsidR="00B94718" w:rsidRDefault="00B94718" w:rsidP="00B94718">
          <w:pPr>
            <w:pStyle w:val="8F4AB5497B024F218D6564F6EC8BAE74"/>
          </w:pPr>
          <w:r w:rsidRPr="00A82852">
            <w:rPr>
              <w:rStyle w:val="Textodelmarcadordeposicin"/>
              <w:rFonts w:ascii="Montserrat Medium" w:hAnsi="Montserrat Medium"/>
              <w:color w:val="00A196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7FC931FA53DD4E77B80FC36D42F10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11134-F7B9-422A-B098-0EDBD5409B60}"/>
      </w:docPartPr>
      <w:docPartBody>
        <w:p w:rsidR="00B94718" w:rsidRDefault="00B94718" w:rsidP="00B94718">
          <w:pPr>
            <w:pStyle w:val="7FC931FA53DD4E77B80FC36D42F10C48"/>
          </w:pPr>
          <w:r w:rsidRPr="00A82852">
            <w:rPr>
              <w:rStyle w:val="Textodelmarcadordeposicin"/>
              <w:rFonts w:ascii="Montserrat Medium" w:hAnsi="Montserrat Medium"/>
              <w:color w:val="00A196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0190A7477FE14B3B917F70E089107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6F9DE-2C5D-4BFF-8AD1-C36683949715}"/>
      </w:docPartPr>
      <w:docPartBody>
        <w:p w:rsidR="00B94718" w:rsidRDefault="00B94718" w:rsidP="00B94718">
          <w:pPr>
            <w:pStyle w:val="0190A7477FE14B3B917F70E089107086"/>
          </w:pPr>
          <w:r w:rsidRPr="00A82852">
            <w:rPr>
              <w:rStyle w:val="Textodelmarcadordeposicin"/>
              <w:rFonts w:ascii="Montserrat Medium" w:hAnsi="Montserrat Medium"/>
              <w:color w:val="00A196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F45B4D879AF34DEDA1BF49FA81A4E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BD82F-1A87-4472-A433-4D3F65BD844F}"/>
      </w:docPartPr>
      <w:docPartBody>
        <w:p w:rsidR="00B94718" w:rsidRDefault="00B94718" w:rsidP="00B94718">
          <w:pPr>
            <w:pStyle w:val="F45B4D879AF34DEDA1BF49FA81A4EB81"/>
          </w:pPr>
          <w:r w:rsidRPr="00A82852">
            <w:rPr>
              <w:rStyle w:val="Textodelmarcadordeposicin"/>
              <w:rFonts w:ascii="Montserrat Medium" w:hAnsi="Montserrat Medium"/>
              <w:color w:val="00A196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627643C6A8A24D3FBEE5C19D851DB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CEECD-47BE-4BA9-854E-4FBB89ABC1F0}"/>
      </w:docPartPr>
      <w:docPartBody>
        <w:p w:rsidR="00B94718" w:rsidRDefault="00B94718" w:rsidP="00B94718">
          <w:pPr>
            <w:pStyle w:val="627643C6A8A24D3FBEE5C19D851DB232"/>
          </w:pPr>
          <w:r w:rsidRPr="00A82852">
            <w:rPr>
              <w:rStyle w:val="Textodelmarcadordeposicin"/>
              <w:rFonts w:ascii="Montserrat Medium" w:hAnsi="Montserrat Medium"/>
              <w:color w:val="00A196"/>
              <w:sz w:val="16"/>
              <w:szCs w:val="16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D76"/>
    <w:rsid w:val="00066AD7"/>
    <w:rsid w:val="00651351"/>
    <w:rsid w:val="006A0DF2"/>
    <w:rsid w:val="00B94718"/>
    <w:rsid w:val="00C94D76"/>
    <w:rsid w:val="00D86734"/>
    <w:rsid w:val="00E95BBE"/>
    <w:rsid w:val="00F0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4201DB6325E451E8AB17C8B3FD059C0">
    <w:name w:val="14201DB6325E451E8AB17C8B3FD059C0"/>
  </w:style>
  <w:style w:type="paragraph" w:customStyle="1" w:styleId="93073042AB184780B1D524903AFFD152">
    <w:name w:val="93073042AB184780B1D524903AFFD152"/>
  </w:style>
  <w:style w:type="paragraph" w:customStyle="1" w:styleId="022B220186C046C9B017F39DE2DE085F">
    <w:name w:val="022B220186C046C9B017F39DE2DE085F"/>
  </w:style>
  <w:style w:type="paragraph" w:customStyle="1" w:styleId="B8E97EB1B4A04E0083D53A895DC0E949">
    <w:name w:val="B8E97EB1B4A04E0083D53A895DC0E949"/>
  </w:style>
  <w:style w:type="paragraph" w:customStyle="1" w:styleId="8EFC3A05F79043569701E18E7AC8BB03">
    <w:name w:val="8EFC3A05F79043569701E18E7AC8BB03"/>
  </w:style>
  <w:style w:type="paragraph" w:customStyle="1" w:styleId="C64C26FDC2124258A5AABAD6D315C7FB">
    <w:name w:val="C64C26FDC2124258A5AABAD6D315C7FB"/>
  </w:style>
  <w:style w:type="paragraph" w:customStyle="1" w:styleId="70C0806578F04AB4A6A808322AC3E754">
    <w:name w:val="70C0806578F04AB4A6A808322AC3E754"/>
  </w:style>
  <w:style w:type="paragraph" w:customStyle="1" w:styleId="7E0F5B5457BD431D93D5642257539EDE">
    <w:name w:val="7E0F5B5457BD431D93D5642257539EDE"/>
  </w:style>
  <w:style w:type="paragraph" w:customStyle="1" w:styleId="BC5FDF8206B249DCAF50BF275418D2B7">
    <w:name w:val="BC5FDF8206B249DCAF50BF275418D2B7"/>
  </w:style>
  <w:style w:type="paragraph" w:customStyle="1" w:styleId="FA0966D3B6944DE181BDB1578AACD3AC">
    <w:name w:val="FA0966D3B6944DE181BDB1578AACD3AC"/>
  </w:style>
  <w:style w:type="paragraph" w:customStyle="1" w:styleId="983AE0F96AA541029A9E47B414FA8F28">
    <w:name w:val="983AE0F96AA541029A9E47B414FA8F28"/>
  </w:style>
  <w:style w:type="paragraph" w:customStyle="1" w:styleId="C2C542526E4D4632B1D8F7CD36FDFA9D">
    <w:name w:val="C2C542526E4D4632B1D8F7CD36FDFA9D"/>
  </w:style>
  <w:style w:type="paragraph" w:customStyle="1" w:styleId="778FF457B8CB4CD28A7FAF1CB02634A7">
    <w:name w:val="778FF457B8CB4CD28A7FAF1CB02634A7"/>
  </w:style>
  <w:style w:type="paragraph" w:customStyle="1" w:styleId="2F4F64F2551B4C8A8D9532C8797F57DE">
    <w:name w:val="2F4F64F2551B4C8A8D9532C8797F57DE"/>
  </w:style>
  <w:style w:type="paragraph" w:customStyle="1" w:styleId="A714A02FD4B7436FA387AF38BA5055E3">
    <w:name w:val="A714A02FD4B7436FA387AF38BA5055E3"/>
  </w:style>
  <w:style w:type="paragraph" w:customStyle="1" w:styleId="8CE795B451874B1A9D9911803A6A39FC">
    <w:name w:val="8CE795B451874B1A9D9911803A6A39FC"/>
  </w:style>
  <w:style w:type="paragraph" w:customStyle="1" w:styleId="5BBFAC73EA7942A2A32A6D3ACC78BC89">
    <w:name w:val="5BBFAC73EA7942A2A32A6D3ACC78BC89"/>
  </w:style>
  <w:style w:type="paragraph" w:customStyle="1" w:styleId="DB66EAED170441FEA313A6E60E7E7375">
    <w:name w:val="DB66EAED170441FEA313A6E60E7E7375"/>
  </w:style>
  <w:style w:type="paragraph" w:customStyle="1" w:styleId="FA38E8083F2A4989A79AD4F4A89E6F8C">
    <w:name w:val="FA38E8083F2A4989A79AD4F4A89E6F8C"/>
  </w:style>
  <w:style w:type="paragraph" w:customStyle="1" w:styleId="D355C6EB302B4DE09E6A6E0ABF1C717B">
    <w:name w:val="D355C6EB302B4DE09E6A6E0ABF1C717B"/>
  </w:style>
  <w:style w:type="paragraph" w:customStyle="1" w:styleId="4909DA7AC74147B0BE1A9D8C8F54C04D">
    <w:name w:val="4909DA7AC74147B0BE1A9D8C8F54C04D"/>
  </w:style>
  <w:style w:type="paragraph" w:customStyle="1" w:styleId="0A6B6617AE75486FA830A923CCADF94F">
    <w:name w:val="0A6B6617AE75486FA830A923CCADF94F"/>
  </w:style>
  <w:style w:type="paragraph" w:customStyle="1" w:styleId="0F86121F569D45319ED37F00865E6D85">
    <w:name w:val="0F86121F569D45319ED37F00865E6D85"/>
  </w:style>
  <w:style w:type="paragraph" w:customStyle="1" w:styleId="2C679FA6E81D49BAB869ACA22F4F432C">
    <w:name w:val="2C679FA6E81D49BAB869ACA22F4F432C"/>
    <w:rsid w:val="00C94D76"/>
  </w:style>
  <w:style w:type="character" w:styleId="Textodelmarcadordeposicin">
    <w:name w:val="Placeholder Text"/>
    <w:basedOn w:val="Fuentedeprrafopredeter"/>
    <w:uiPriority w:val="99"/>
    <w:semiHidden/>
    <w:rsid w:val="00B94718"/>
    <w:rPr>
      <w:color w:val="808080"/>
    </w:rPr>
  </w:style>
  <w:style w:type="paragraph" w:customStyle="1" w:styleId="14201DB6325E451E8AB17C8B3FD059C01">
    <w:name w:val="14201DB6325E451E8AB17C8B3FD059C01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27E92F141A541D8A51651BB1A30B79C">
    <w:name w:val="527E92F141A541D8A51651BB1A30B79C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0C0806578F04AB4A6A808322AC3E7541">
    <w:name w:val="70C0806578F04AB4A6A808322AC3E7541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4201DB6325E451E8AB17C8B3FD059C02">
    <w:name w:val="14201DB6325E451E8AB17C8B3FD059C02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27E92F141A541D8A51651BB1A30B79C1">
    <w:name w:val="527E92F141A541D8A51651BB1A30B79C1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A889516F3247E497BE59FDC96F8F8B">
    <w:name w:val="D0A889516F3247E497BE59FDC96F8F8B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0C0806578F04AB4A6A808322AC3E7542">
    <w:name w:val="70C0806578F04AB4A6A808322AC3E7542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4201DB6325E451E8AB17C8B3FD059C03">
    <w:name w:val="14201DB6325E451E8AB17C8B3FD059C03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27E92F141A541D8A51651BB1A30B79C2">
    <w:name w:val="527E92F141A541D8A51651BB1A30B79C2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A889516F3247E497BE59FDC96F8F8B1">
    <w:name w:val="D0A889516F3247E497BE59FDC96F8F8B1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0C0806578F04AB4A6A808322AC3E7543">
    <w:name w:val="70C0806578F04AB4A6A808322AC3E7543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4201DB6325E451E8AB17C8B3FD059C04">
    <w:name w:val="14201DB6325E451E8AB17C8B3FD059C04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27E92F141A541D8A51651BB1A30B79C3">
    <w:name w:val="527E92F141A541D8A51651BB1A30B79C3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A889516F3247E497BE59FDC96F8F8B2">
    <w:name w:val="D0A889516F3247E497BE59FDC96F8F8B2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0C0806578F04AB4A6A808322AC3E7544">
    <w:name w:val="70C0806578F04AB4A6A808322AC3E7544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27E92F141A541D8A51651BB1A30B79C4">
    <w:name w:val="527E92F141A541D8A51651BB1A30B79C4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A889516F3247E497BE59FDC96F8F8B3">
    <w:name w:val="D0A889516F3247E497BE59FDC96F8F8B3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0C0806578F04AB4A6A808322AC3E7545">
    <w:name w:val="70C0806578F04AB4A6A808322AC3E7545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27E92F141A541D8A51651BB1A30B79C5">
    <w:name w:val="527E92F141A541D8A51651BB1A30B79C5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A889516F3247E497BE59FDC96F8F8B4">
    <w:name w:val="D0A889516F3247E497BE59FDC96F8F8B4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16DFD36605344E28628DE79C1FD0A48">
    <w:name w:val="D16DFD36605344E28628DE79C1FD0A48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69F9D5412C48688F24B9571C1127D2">
    <w:name w:val="C969F9D5412C48688F24B9571C1127D2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0C0806578F04AB4A6A808322AC3E7546">
    <w:name w:val="70C0806578F04AB4A6A808322AC3E7546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A889516F3247E497BE59FDC96F8F8B5">
    <w:name w:val="D0A889516F3247E497BE59FDC96F8F8B5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16DFD36605344E28628DE79C1FD0A481">
    <w:name w:val="D16DFD36605344E28628DE79C1FD0A481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69F9D5412C48688F24B9571C1127D21">
    <w:name w:val="C969F9D5412C48688F24B9571C1127D21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E4847F04F274FDAB8C1D8CA761CD103">
    <w:name w:val="0E4847F04F274FDAB8C1D8CA761CD103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47DEFF95DCA41C9BBE2291BD2A58BEA">
    <w:name w:val="C47DEFF95DCA41C9BBE2291BD2A58BEA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7B4D3514C594DB8A2B4935E99D52CF4">
    <w:name w:val="47B4D3514C594DB8A2B4935E99D52CF4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A889516F3247E497BE59FDC96F8F8B6">
    <w:name w:val="D0A889516F3247E497BE59FDC96F8F8B6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16DFD36605344E28628DE79C1FD0A482">
    <w:name w:val="D16DFD36605344E28628DE79C1FD0A482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69F9D5412C48688F24B9571C1127D22">
    <w:name w:val="C969F9D5412C48688F24B9571C1127D22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E4847F04F274FDAB8C1D8CA761CD1031">
    <w:name w:val="0E4847F04F274FDAB8C1D8CA761CD1031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47DEFF95DCA41C9BBE2291BD2A58BEA1">
    <w:name w:val="C47DEFF95DCA41C9BBE2291BD2A58BEA1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83BC5C1030C4105A3ACD97D779B0FB0">
    <w:name w:val="783BC5C1030C4105A3ACD97D779B0FB0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7B4D3514C594DB8A2B4935E99D52CF41">
    <w:name w:val="47B4D3514C594DB8A2B4935E99D52CF41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A889516F3247E497BE59FDC96F8F8B7">
    <w:name w:val="D0A889516F3247E497BE59FDC96F8F8B7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16DFD36605344E28628DE79C1FD0A483">
    <w:name w:val="D16DFD36605344E28628DE79C1FD0A483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69F9D5412C48688F24B9571C1127D23">
    <w:name w:val="C969F9D5412C48688F24B9571C1127D23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E4847F04F274FDAB8C1D8CA761CD1032">
    <w:name w:val="0E4847F04F274FDAB8C1D8CA761CD1032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47DEFF95DCA41C9BBE2291BD2A58BEA2">
    <w:name w:val="C47DEFF95DCA41C9BBE2291BD2A58BEA2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83BC5C1030C4105A3ACD97D779B0FB01">
    <w:name w:val="783BC5C1030C4105A3ACD97D779B0FB01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7B4D3514C594DB8A2B4935E99D52CF42">
    <w:name w:val="47B4D3514C594DB8A2B4935E99D52CF42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A889516F3247E497BE59FDC96F8F8B8">
    <w:name w:val="D0A889516F3247E497BE59FDC96F8F8B8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16DFD36605344E28628DE79C1FD0A484">
    <w:name w:val="D16DFD36605344E28628DE79C1FD0A484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69F9D5412C48688F24B9571C1127D24">
    <w:name w:val="C969F9D5412C48688F24B9571C1127D24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E4847F04F274FDAB8C1D8CA761CD1033">
    <w:name w:val="0E4847F04F274FDAB8C1D8CA761CD1033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47DEFF95DCA41C9BBE2291BD2A58BEA3">
    <w:name w:val="C47DEFF95DCA41C9BBE2291BD2A58BEA3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83BC5C1030C4105A3ACD97D779B0FB02">
    <w:name w:val="783BC5C1030C4105A3ACD97D779B0FB02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BA9624E5E684FEDA2FC7A3677E26757">
    <w:name w:val="BBA9624E5E684FEDA2FC7A3677E26757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2A88073F327487583D48FA88A1AB8B6">
    <w:name w:val="B2A88073F327487583D48FA88A1AB8B6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01B809E85140069A0EA4BC267E23EB">
    <w:name w:val="0801B809E85140069A0EA4BC267E23EB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2DD9CEE69F44EE5911353395C39D9AB">
    <w:name w:val="B2DD9CEE69F44EE5911353395C39D9AB"/>
    <w:rsid w:val="00C94D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B79D2C575C486B836B083E5E586D31">
    <w:name w:val="15B79D2C575C486B836B083E5E586D31"/>
    <w:rsid w:val="00E95BBE"/>
  </w:style>
  <w:style w:type="paragraph" w:customStyle="1" w:styleId="167870733CBC468F8B265A3337E0FCA0">
    <w:name w:val="167870733CBC468F8B265A3337E0FCA0"/>
    <w:rsid w:val="00E95BBE"/>
  </w:style>
  <w:style w:type="paragraph" w:customStyle="1" w:styleId="BDC290E3D7AA4D548FB7838DD85F564B">
    <w:name w:val="BDC290E3D7AA4D548FB7838DD85F564B"/>
    <w:rsid w:val="00E95BBE"/>
  </w:style>
  <w:style w:type="paragraph" w:customStyle="1" w:styleId="F24A059596C94F119388E795A87BDA29">
    <w:name w:val="F24A059596C94F119388E795A87BDA29"/>
    <w:rsid w:val="00E95BBE"/>
  </w:style>
  <w:style w:type="paragraph" w:customStyle="1" w:styleId="3FE233DF5AFC42DBB8F65EB3DDC68ED9">
    <w:name w:val="3FE233DF5AFC42DBB8F65EB3DDC68ED9"/>
    <w:rsid w:val="00E95BBE"/>
  </w:style>
  <w:style w:type="paragraph" w:customStyle="1" w:styleId="0B19B46A7A8C4A6EB6A5386FCF708985">
    <w:name w:val="0B19B46A7A8C4A6EB6A5386FCF708985"/>
    <w:rsid w:val="00E95BBE"/>
  </w:style>
  <w:style w:type="paragraph" w:customStyle="1" w:styleId="17A87C156779425485E177DB0D1046CD">
    <w:name w:val="17A87C156779425485E177DB0D1046CD"/>
    <w:rsid w:val="00E95BBE"/>
  </w:style>
  <w:style w:type="paragraph" w:customStyle="1" w:styleId="15FCFC8214E4497FAE40CBBBD5CBA216">
    <w:name w:val="15FCFC8214E4497FAE40CBBBD5CBA216"/>
    <w:rsid w:val="00E95BBE"/>
  </w:style>
  <w:style w:type="paragraph" w:customStyle="1" w:styleId="25E3488B35C043DFBDA7F6CEE330A332">
    <w:name w:val="25E3488B35C043DFBDA7F6CEE330A332"/>
    <w:rsid w:val="00E95BBE"/>
  </w:style>
  <w:style w:type="paragraph" w:customStyle="1" w:styleId="16FC2E3DD56C4D5C8551766EFA40D61F">
    <w:name w:val="16FC2E3DD56C4D5C8551766EFA40D61F"/>
    <w:rsid w:val="00E95BBE"/>
  </w:style>
  <w:style w:type="paragraph" w:customStyle="1" w:styleId="A106D838CC0F46F5BAF1C35D02366AB1">
    <w:name w:val="A106D838CC0F46F5BAF1C35D02366AB1"/>
    <w:rsid w:val="00066AD7"/>
  </w:style>
  <w:style w:type="paragraph" w:customStyle="1" w:styleId="FBA0EEEC07CF476C9E65B8276C2CA959">
    <w:name w:val="FBA0EEEC07CF476C9E65B8276C2CA959"/>
    <w:rsid w:val="00066AD7"/>
  </w:style>
  <w:style w:type="paragraph" w:customStyle="1" w:styleId="9C32016CEBB142ADB76BDA664DA89688">
    <w:name w:val="9C32016CEBB142ADB76BDA664DA89688"/>
    <w:rsid w:val="00066AD7"/>
  </w:style>
  <w:style w:type="paragraph" w:customStyle="1" w:styleId="F6CD3CEF474348589507577E40D480AA">
    <w:name w:val="F6CD3CEF474348589507577E40D480AA"/>
    <w:rsid w:val="00066AD7"/>
  </w:style>
  <w:style w:type="paragraph" w:customStyle="1" w:styleId="FF2ACFC00394499EB0A3A4D5FEAF83CB">
    <w:name w:val="FF2ACFC00394499EB0A3A4D5FEAF83CB"/>
    <w:rsid w:val="00066AD7"/>
  </w:style>
  <w:style w:type="paragraph" w:customStyle="1" w:styleId="C22CEEF34E8541C3A6F7A7C25E1A7325">
    <w:name w:val="C22CEEF34E8541C3A6F7A7C25E1A7325"/>
    <w:rsid w:val="00066AD7"/>
  </w:style>
  <w:style w:type="paragraph" w:customStyle="1" w:styleId="50AE48851C91451C87596BF5785A1718">
    <w:name w:val="50AE48851C91451C87596BF5785A1718"/>
    <w:rsid w:val="00066AD7"/>
  </w:style>
  <w:style w:type="paragraph" w:customStyle="1" w:styleId="5F0F8E521C7D4269AFF49CC5E41F97AD">
    <w:name w:val="5F0F8E521C7D4269AFF49CC5E41F97AD"/>
    <w:rsid w:val="00066AD7"/>
  </w:style>
  <w:style w:type="paragraph" w:customStyle="1" w:styleId="DB76E1FEB6F54755A51D02E925A684EB">
    <w:name w:val="DB76E1FEB6F54755A51D02E925A684EB"/>
    <w:rsid w:val="00066AD7"/>
  </w:style>
  <w:style w:type="paragraph" w:customStyle="1" w:styleId="B644D1A2EDCB484A8C1447E854C05C3E">
    <w:name w:val="B644D1A2EDCB484A8C1447E854C05C3E"/>
    <w:rsid w:val="00066AD7"/>
  </w:style>
  <w:style w:type="paragraph" w:customStyle="1" w:styleId="0AAE5CF261B6497D88847599F7BA14AC">
    <w:name w:val="0AAE5CF261B6497D88847599F7BA14AC"/>
    <w:rsid w:val="00066AD7"/>
  </w:style>
  <w:style w:type="paragraph" w:customStyle="1" w:styleId="05843917EBB2428389F1F1A54DA6EB21">
    <w:name w:val="05843917EBB2428389F1F1A54DA6EB21"/>
    <w:rsid w:val="00066AD7"/>
  </w:style>
  <w:style w:type="paragraph" w:customStyle="1" w:styleId="5FFD59051D034F48A8B264CE66E077EC">
    <w:name w:val="5FFD59051D034F48A8B264CE66E077EC"/>
    <w:rsid w:val="00066AD7"/>
  </w:style>
  <w:style w:type="paragraph" w:customStyle="1" w:styleId="8C7F58B4858D4E01A73921AC5F13BD09">
    <w:name w:val="8C7F58B4858D4E01A73921AC5F13BD09"/>
    <w:rsid w:val="00066AD7"/>
  </w:style>
  <w:style w:type="paragraph" w:customStyle="1" w:styleId="2EBD4056E1D748E98B385BF98D16B180">
    <w:name w:val="2EBD4056E1D748E98B385BF98D16B180"/>
    <w:rsid w:val="00066AD7"/>
  </w:style>
  <w:style w:type="paragraph" w:customStyle="1" w:styleId="B55E0D93728946B59B1B566FD636AA77">
    <w:name w:val="B55E0D93728946B59B1B566FD636AA77"/>
    <w:rsid w:val="00066AD7"/>
  </w:style>
  <w:style w:type="paragraph" w:customStyle="1" w:styleId="2227D0D2E647494E9703106EB329E693">
    <w:name w:val="2227D0D2E647494E9703106EB329E693"/>
    <w:rsid w:val="00066AD7"/>
  </w:style>
  <w:style w:type="paragraph" w:customStyle="1" w:styleId="1F14E25B0B5B4E74A8DA4905F106B517">
    <w:name w:val="1F14E25B0B5B4E74A8DA4905F106B517"/>
    <w:rsid w:val="00066AD7"/>
  </w:style>
  <w:style w:type="paragraph" w:customStyle="1" w:styleId="0DDA996297964D4E8DF9376471001521">
    <w:name w:val="0DDA996297964D4E8DF9376471001521"/>
    <w:rsid w:val="00066AD7"/>
  </w:style>
  <w:style w:type="paragraph" w:customStyle="1" w:styleId="450D7A57EA784023861A515F2D301C85">
    <w:name w:val="450D7A57EA784023861A515F2D301C85"/>
    <w:rsid w:val="00066AD7"/>
  </w:style>
  <w:style w:type="paragraph" w:customStyle="1" w:styleId="87A2D1424BD845AAB15A1ACDFE2DA37C">
    <w:name w:val="87A2D1424BD845AAB15A1ACDFE2DA37C"/>
    <w:rsid w:val="00066AD7"/>
  </w:style>
  <w:style w:type="paragraph" w:customStyle="1" w:styleId="62CCFC8CE3544E4CB53C70C7CE4482DD">
    <w:name w:val="62CCFC8CE3544E4CB53C70C7CE4482DD"/>
    <w:rsid w:val="00066AD7"/>
  </w:style>
  <w:style w:type="paragraph" w:customStyle="1" w:styleId="9591B56C386246C2884E5F071156F018">
    <w:name w:val="9591B56C386246C2884E5F071156F018"/>
    <w:rsid w:val="00066AD7"/>
  </w:style>
  <w:style w:type="paragraph" w:customStyle="1" w:styleId="1E7D31DC62E84F4F82E1EC00ECCAD629">
    <w:name w:val="1E7D31DC62E84F4F82E1EC00ECCAD629"/>
    <w:rsid w:val="00066AD7"/>
  </w:style>
  <w:style w:type="paragraph" w:customStyle="1" w:styleId="51F9B5C45C1242A597CE6B0000AA8A6A">
    <w:name w:val="51F9B5C45C1242A597CE6B0000AA8A6A"/>
    <w:rsid w:val="00066AD7"/>
  </w:style>
  <w:style w:type="paragraph" w:customStyle="1" w:styleId="CCCC7E5802E9483EB482EF69CCE1DB07">
    <w:name w:val="CCCC7E5802E9483EB482EF69CCE1DB07"/>
    <w:rsid w:val="00066AD7"/>
  </w:style>
  <w:style w:type="paragraph" w:customStyle="1" w:styleId="7F472DCB31F841AA88AA2C0099D1A3C4">
    <w:name w:val="7F472DCB31F841AA88AA2C0099D1A3C4"/>
    <w:rsid w:val="00066AD7"/>
  </w:style>
  <w:style w:type="paragraph" w:customStyle="1" w:styleId="267D145A746F429E8C6DBF1F55AEEE78">
    <w:name w:val="267D145A746F429E8C6DBF1F55AEEE78"/>
    <w:rsid w:val="00066AD7"/>
  </w:style>
  <w:style w:type="paragraph" w:customStyle="1" w:styleId="FAE37085235943A58D01D454DA2F7C2D">
    <w:name w:val="FAE37085235943A58D01D454DA2F7C2D"/>
    <w:rsid w:val="00066AD7"/>
  </w:style>
  <w:style w:type="paragraph" w:customStyle="1" w:styleId="5ACCD32F9E714670AB544B6120903526">
    <w:name w:val="5ACCD32F9E714670AB544B6120903526"/>
    <w:rsid w:val="00066AD7"/>
  </w:style>
  <w:style w:type="paragraph" w:customStyle="1" w:styleId="1EAD3C62D3B24D0BB746078B091FE741">
    <w:name w:val="1EAD3C62D3B24D0BB746078B091FE741"/>
    <w:rsid w:val="00066AD7"/>
  </w:style>
  <w:style w:type="paragraph" w:customStyle="1" w:styleId="18088AAEE4AD438EAD683BFD0986D88A">
    <w:name w:val="18088AAEE4AD438EAD683BFD0986D88A"/>
    <w:rsid w:val="00066AD7"/>
  </w:style>
  <w:style w:type="paragraph" w:customStyle="1" w:styleId="EFCC52246AFF4F4F964D56FEAA387D4B">
    <w:name w:val="EFCC52246AFF4F4F964D56FEAA387D4B"/>
    <w:rsid w:val="00066AD7"/>
  </w:style>
  <w:style w:type="paragraph" w:customStyle="1" w:styleId="F7E2ED845E904492A8A67E0C3E620694">
    <w:name w:val="F7E2ED845E904492A8A67E0C3E620694"/>
    <w:rsid w:val="00066AD7"/>
  </w:style>
  <w:style w:type="paragraph" w:customStyle="1" w:styleId="CB24476B3CF24E06B976C24059981B0F">
    <w:name w:val="CB24476B3CF24E06B976C24059981B0F"/>
    <w:rsid w:val="00066AD7"/>
  </w:style>
  <w:style w:type="paragraph" w:customStyle="1" w:styleId="1366F6BE6A604EA6B9EF41A6A3A64BD4">
    <w:name w:val="1366F6BE6A604EA6B9EF41A6A3A64BD4"/>
    <w:rsid w:val="00066AD7"/>
  </w:style>
  <w:style w:type="paragraph" w:customStyle="1" w:styleId="28489523A5A245A0969D718A273684CD">
    <w:name w:val="28489523A5A245A0969D718A273684CD"/>
    <w:rsid w:val="00066AD7"/>
  </w:style>
  <w:style w:type="paragraph" w:customStyle="1" w:styleId="ADD7819FBABD4E458E0AFDEE4EA3912E">
    <w:name w:val="ADD7819FBABD4E458E0AFDEE4EA3912E"/>
    <w:rsid w:val="00066AD7"/>
  </w:style>
  <w:style w:type="paragraph" w:customStyle="1" w:styleId="406000BEB5BF4FDFB69D201CA4EAEB96">
    <w:name w:val="406000BEB5BF4FDFB69D201CA4EAEB96"/>
    <w:rsid w:val="00066AD7"/>
  </w:style>
  <w:style w:type="paragraph" w:customStyle="1" w:styleId="1F77989354FC48E8A6E30DA8BE31173C">
    <w:name w:val="1F77989354FC48E8A6E30DA8BE31173C"/>
    <w:rsid w:val="00066AD7"/>
  </w:style>
  <w:style w:type="paragraph" w:customStyle="1" w:styleId="6E60E24958944051B3AC32DB11E5B9A9">
    <w:name w:val="6E60E24958944051B3AC32DB11E5B9A9"/>
    <w:rsid w:val="00066AD7"/>
  </w:style>
  <w:style w:type="paragraph" w:customStyle="1" w:styleId="EBDBF8DC00BF49A797074DF3C1C0DEC7">
    <w:name w:val="EBDBF8DC00BF49A797074DF3C1C0DEC7"/>
    <w:rsid w:val="00066AD7"/>
  </w:style>
  <w:style w:type="paragraph" w:customStyle="1" w:styleId="DD545B0DBAA04A76B2B031A8CDDE5FDF">
    <w:name w:val="DD545B0DBAA04A76B2B031A8CDDE5FDF"/>
    <w:rsid w:val="00066AD7"/>
  </w:style>
  <w:style w:type="paragraph" w:customStyle="1" w:styleId="8BEDA6DBF8A54F8EB62F1EC766CA9250">
    <w:name w:val="8BEDA6DBF8A54F8EB62F1EC766CA9250"/>
    <w:rsid w:val="00066AD7"/>
  </w:style>
  <w:style w:type="paragraph" w:customStyle="1" w:styleId="983A278BC96F4898BD09B2B9425EF952">
    <w:name w:val="983A278BC96F4898BD09B2B9425EF952"/>
    <w:rsid w:val="00066AD7"/>
  </w:style>
  <w:style w:type="paragraph" w:customStyle="1" w:styleId="7EBA3A4CB61E46AEAE8C7B0A8F3D7B89">
    <w:name w:val="7EBA3A4CB61E46AEAE8C7B0A8F3D7B89"/>
    <w:rsid w:val="00066AD7"/>
  </w:style>
  <w:style w:type="paragraph" w:customStyle="1" w:styleId="48A7D80F4A6541FBAED9155D0E29AE29">
    <w:name w:val="48A7D80F4A6541FBAED9155D0E29AE29"/>
    <w:rsid w:val="00066AD7"/>
  </w:style>
  <w:style w:type="paragraph" w:customStyle="1" w:styleId="4C70450FC920472EA9BA8A9C780A1510">
    <w:name w:val="4C70450FC920472EA9BA8A9C780A1510"/>
    <w:rsid w:val="00066AD7"/>
  </w:style>
  <w:style w:type="paragraph" w:customStyle="1" w:styleId="CA12CC99A42B41988FD4F2DCFE9CF88B">
    <w:name w:val="CA12CC99A42B41988FD4F2DCFE9CF88B"/>
    <w:rsid w:val="00066AD7"/>
  </w:style>
  <w:style w:type="paragraph" w:customStyle="1" w:styleId="3B7524799A2144C6AA638FC2FEFC347B">
    <w:name w:val="3B7524799A2144C6AA638FC2FEFC347B"/>
    <w:rsid w:val="00066AD7"/>
  </w:style>
  <w:style w:type="paragraph" w:customStyle="1" w:styleId="4E2444CCB9624548BA14B245EFB5A292">
    <w:name w:val="4E2444CCB9624548BA14B245EFB5A292"/>
    <w:rsid w:val="00066AD7"/>
  </w:style>
  <w:style w:type="paragraph" w:customStyle="1" w:styleId="1F896F0B0338448D9789164412C30601">
    <w:name w:val="1F896F0B0338448D9789164412C30601"/>
    <w:rsid w:val="00066AD7"/>
  </w:style>
  <w:style w:type="paragraph" w:customStyle="1" w:styleId="51BF873985EB4C72BA9D08FB7E4DC7F8">
    <w:name w:val="51BF873985EB4C72BA9D08FB7E4DC7F8"/>
    <w:rsid w:val="00066AD7"/>
  </w:style>
  <w:style w:type="paragraph" w:customStyle="1" w:styleId="4DEAC817AA794412829CF6E186747C84">
    <w:name w:val="4DEAC817AA794412829CF6E186747C84"/>
    <w:rsid w:val="00066AD7"/>
  </w:style>
  <w:style w:type="paragraph" w:customStyle="1" w:styleId="BFA6D957F60741A7A4D553EAF48A6804">
    <w:name w:val="BFA6D957F60741A7A4D553EAF48A6804"/>
    <w:rsid w:val="00066AD7"/>
  </w:style>
  <w:style w:type="paragraph" w:customStyle="1" w:styleId="0D66028C9B1B4B14A26E4B00D6E7149A">
    <w:name w:val="0D66028C9B1B4B14A26E4B00D6E7149A"/>
    <w:rsid w:val="00066AD7"/>
  </w:style>
  <w:style w:type="paragraph" w:customStyle="1" w:styleId="5C2CCAB01CF74C7BA88EFE700FD145CB">
    <w:name w:val="5C2CCAB01CF74C7BA88EFE700FD145CB"/>
    <w:rsid w:val="00066AD7"/>
  </w:style>
  <w:style w:type="paragraph" w:customStyle="1" w:styleId="520D9FBAF6C740AEA717E445DEA4947E">
    <w:name w:val="520D9FBAF6C740AEA717E445DEA4947E"/>
    <w:rsid w:val="00066AD7"/>
  </w:style>
  <w:style w:type="paragraph" w:customStyle="1" w:styleId="DE52CAB319CB42A69CCA39998EB75A65">
    <w:name w:val="DE52CAB319CB42A69CCA39998EB75A65"/>
    <w:rsid w:val="00066AD7"/>
  </w:style>
  <w:style w:type="paragraph" w:customStyle="1" w:styleId="B44810EBC05440E3BCC10E8F06B0CA3E">
    <w:name w:val="B44810EBC05440E3BCC10E8F06B0CA3E"/>
    <w:rsid w:val="00066AD7"/>
  </w:style>
  <w:style w:type="paragraph" w:customStyle="1" w:styleId="616FA4EED9664C3896570B46E87133E2">
    <w:name w:val="616FA4EED9664C3896570B46E87133E2"/>
    <w:rsid w:val="00066AD7"/>
  </w:style>
  <w:style w:type="paragraph" w:customStyle="1" w:styleId="041B427954D34302B5FE7AE52227AE71">
    <w:name w:val="041B427954D34302B5FE7AE52227AE71"/>
    <w:rsid w:val="00066AD7"/>
  </w:style>
  <w:style w:type="paragraph" w:customStyle="1" w:styleId="D00ED78CBA2146A4B6F063F22A3C5C18">
    <w:name w:val="D00ED78CBA2146A4B6F063F22A3C5C18"/>
    <w:rsid w:val="00066AD7"/>
  </w:style>
  <w:style w:type="paragraph" w:customStyle="1" w:styleId="5F342081258446B8B012CD6FFC2D5C80">
    <w:name w:val="5F342081258446B8B012CD6FFC2D5C80"/>
    <w:rsid w:val="00066AD7"/>
  </w:style>
  <w:style w:type="paragraph" w:customStyle="1" w:styleId="3FF85B55ADFA4CECA5BA315B0E1886A7">
    <w:name w:val="3FF85B55ADFA4CECA5BA315B0E1886A7"/>
    <w:rsid w:val="00066AD7"/>
  </w:style>
  <w:style w:type="paragraph" w:customStyle="1" w:styleId="57F9E2B3CD04456FBEC85E6E3C045B33">
    <w:name w:val="57F9E2B3CD04456FBEC85E6E3C045B33"/>
    <w:rsid w:val="00066AD7"/>
  </w:style>
  <w:style w:type="paragraph" w:customStyle="1" w:styleId="B366D6C2D72C4520A4DD198712BC9992">
    <w:name w:val="B366D6C2D72C4520A4DD198712BC9992"/>
    <w:rsid w:val="00066AD7"/>
  </w:style>
  <w:style w:type="paragraph" w:customStyle="1" w:styleId="1E758FA0FDB24A568CE90D37E1048BB2">
    <w:name w:val="1E758FA0FDB24A568CE90D37E1048BB2"/>
    <w:rsid w:val="00066AD7"/>
  </w:style>
  <w:style w:type="paragraph" w:customStyle="1" w:styleId="DD47B934B808432AB1921A5F23FC878E">
    <w:name w:val="DD47B934B808432AB1921A5F23FC878E"/>
    <w:rsid w:val="00066AD7"/>
  </w:style>
  <w:style w:type="paragraph" w:customStyle="1" w:styleId="57251E2F4E4843C6B821EB9ECAED593E">
    <w:name w:val="57251E2F4E4843C6B821EB9ECAED593E"/>
    <w:rsid w:val="00066AD7"/>
  </w:style>
  <w:style w:type="paragraph" w:customStyle="1" w:styleId="949E3958923D4BA9BAFAC10FFA525301">
    <w:name w:val="949E3958923D4BA9BAFAC10FFA525301"/>
    <w:rsid w:val="00066AD7"/>
  </w:style>
  <w:style w:type="paragraph" w:customStyle="1" w:styleId="BAD1F2838183492CB9A8086C6FC2217C">
    <w:name w:val="BAD1F2838183492CB9A8086C6FC2217C"/>
    <w:rsid w:val="00066AD7"/>
  </w:style>
  <w:style w:type="paragraph" w:customStyle="1" w:styleId="6DDF1C15A13F4990BCF46089F627FA02">
    <w:name w:val="6DDF1C15A13F4990BCF46089F627FA02"/>
    <w:rsid w:val="00066AD7"/>
  </w:style>
  <w:style w:type="paragraph" w:customStyle="1" w:styleId="10C96AA3690A47F9A71452FD37672FFD">
    <w:name w:val="10C96AA3690A47F9A71452FD37672FFD"/>
    <w:rsid w:val="00066AD7"/>
  </w:style>
  <w:style w:type="paragraph" w:customStyle="1" w:styleId="9C4BF196E6D34FDCBA21512C7625822D">
    <w:name w:val="9C4BF196E6D34FDCBA21512C7625822D"/>
    <w:rsid w:val="00066AD7"/>
  </w:style>
  <w:style w:type="paragraph" w:customStyle="1" w:styleId="A206CCBE44FC4AD28D290F9B99494819">
    <w:name w:val="A206CCBE44FC4AD28D290F9B99494819"/>
    <w:rsid w:val="00066AD7"/>
  </w:style>
  <w:style w:type="paragraph" w:customStyle="1" w:styleId="0687715FB018456CA71D42E3589E933B">
    <w:name w:val="0687715FB018456CA71D42E3589E933B"/>
    <w:rsid w:val="00066AD7"/>
  </w:style>
  <w:style w:type="paragraph" w:customStyle="1" w:styleId="FE42BDB75C7D426BB68BB78E0F30A743">
    <w:name w:val="FE42BDB75C7D426BB68BB78E0F30A743"/>
    <w:rsid w:val="00066AD7"/>
  </w:style>
  <w:style w:type="paragraph" w:customStyle="1" w:styleId="DDD9B03B3E2C410994DFB1CB6F6FF087">
    <w:name w:val="DDD9B03B3E2C410994DFB1CB6F6FF087"/>
    <w:rsid w:val="00066AD7"/>
  </w:style>
  <w:style w:type="paragraph" w:customStyle="1" w:styleId="2FAE89FDD88F4441BFFB6475E8740673">
    <w:name w:val="2FAE89FDD88F4441BFFB6475E8740673"/>
    <w:rsid w:val="00066AD7"/>
  </w:style>
  <w:style w:type="paragraph" w:customStyle="1" w:styleId="C85352D2EB784FBEB0376E3B09BB9794">
    <w:name w:val="C85352D2EB784FBEB0376E3B09BB9794"/>
    <w:rsid w:val="00066AD7"/>
  </w:style>
  <w:style w:type="paragraph" w:customStyle="1" w:styleId="799DE0F715EE4C45BC335D9643137293">
    <w:name w:val="799DE0F715EE4C45BC335D9643137293"/>
    <w:rsid w:val="00066AD7"/>
  </w:style>
  <w:style w:type="paragraph" w:customStyle="1" w:styleId="FDA2B7E17B964929A9829027EF237E2F">
    <w:name w:val="FDA2B7E17B964929A9829027EF237E2F"/>
    <w:rsid w:val="00066AD7"/>
  </w:style>
  <w:style w:type="paragraph" w:customStyle="1" w:styleId="E2767C0F277A42D1B6A66AB481DF7CA3">
    <w:name w:val="E2767C0F277A42D1B6A66AB481DF7CA3"/>
    <w:rsid w:val="00066AD7"/>
  </w:style>
  <w:style w:type="paragraph" w:customStyle="1" w:styleId="C67B176BD88E4F2D8ECCCF4F49AA258F">
    <w:name w:val="C67B176BD88E4F2D8ECCCF4F49AA258F"/>
    <w:rsid w:val="00066AD7"/>
  </w:style>
  <w:style w:type="paragraph" w:customStyle="1" w:styleId="378F265571974FEC8D63ADD855AB5849">
    <w:name w:val="378F265571974FEC8D63ADD855AB5849"/>
    <w:rsid w:val="00066AD7"/>
  </w:style>
  <w:style w:type="paragraph" w:customStyle="1" w:styleId="891E14DFDD524C0FAB9774D22536DC2B">
    <w:name w:val="891E14DFDD524C0FAB9774D22536DC2B"/>
    <w:rsid w:val="00066AD7"/>
  </w:style>
  <w:style w:type="paragraph" w:customStyle="1" w:styleId="0456D0E5431443429B640C4DE22678D5">
    <w:name w:val="0456D0E5431443429B640C4DE22678D5"/>
    <w:rsid w:val="00066AD7"/>
  </w:style>
  <w:style w:type="paragraph" w:customStyle="1" w:styleId="9A48A1AEEA5F421DB360F55407D40838">
    <w:name w:val="9A48A1AEEA5F421DB360F55407D40838"/>
    <w:rsid w:val="00066AD7"/>
  </w:style>
  <w:style w:type="paragraph" w:customStyle="1" w:styleId="688A6B4085D847CB8B822EA84A6F7686">
    <w:name w:val="688A6B4085D847CB8B822EA84A6F7686"/>
    <w:rsid w:val="00066AD7"/>
  </w:style>
  <w:style w:type="paragraph" w:customStyle="1" w:styleId="1DA782DFA45F4930B54DCF4678479FE6">
    <w:name w:val="1DA782DFA45F4930B54DCF4678479FE6"/>
    <w:rsid w:val="00066AD7"/>
  </w:style>
  <w:style w:type="paragraph" w:customStyle="1" w:styleId="8DD1C57509C849B18B185D4A81A1962F">
    <w:name w:val="8DD1C57509C849B18B185D4A81A1962F"/>
    <w:rsid w:val="00066AD7"/>
  </w:style>
  <w:style w:type="paragraph" w:customStyle="1" w:styleId="664C35925B244593849CDC0E42E6D4FD">
    <w:name w:val="664C35925B244593849CDC0E42E6D4FD"/>
    <w:rsid w:val="00066AD7"/>
  </w:style>
  <w:style w:type="paragraph" w:customStyle="1" w:styleId="60833C14A9084E02BE7613A99B5C2D78">
    <w:name w:val="60833C14A9084E02BE7613A99B5C2D78"/>
    <w:rsid w:val="00066AD7"/>
  </w:style>
  <w:style w:type="paragraph" w:customStyle="1" w:styleId="6A0102864CE6466A89B263867DCC5CF3">
    <w:name w:val="6A0102864CE6466A89B263867DCC5CF3"/>
    <w:rsid w:val="00066AD7"/>
  </w:style>
  <w:style w:type="paragraph" w:customStyle="1" w:styleId="F18E711528894104908620B8C4DC1C3F">
    <w:name w:val="F18E711528894104908620B8C4DC1C3F"/>
    <w:rsid w:val="00066AD7"/>
  </w:style>
  <w:style w:type="paragraph" w:customStyle="1" w:styleId="6F224A9BE3CC435594CF13F529CA4486">
    <w:name w:val="6F224A9BE3CC435594CF13F529CA4486"/>
    <w:rsid w:val="00066AD7"/>
  </w:style>
  <w:style w:type="paragraph" w:customStyle="1" w:styleId="7D9EBEE3A0A64F07A5C6645E6A33C791">
    <w:name w:val="7D9EBEE3A0A64F07A5C6645E6A33C791"/>
    <w:rsid w:val="00066AD7"/>
  </w:style>
  <w:style w:type="paragraph" w:customStyle="1" w:styleId="4F8C4D8F6ACD4830B6BC44AE9A0BA860">
    <w:name w:val="4F8C4D8F6ACD4830B6BC44AE9A0BA860"/>
    <w:rsid w:val="00066AD7"/>
  </w:style>
  <w:style w:type="paragraph" w:customStyle="1" w:styleId="2E7F663B9ED8470C97B3E85128351357">
    <w:name w:val="2E7F663B9ED8470C97B3E85128351357"/>
    <w:rsid w:val="00066AD7"/>
  </w:style>
  <w:style w:type="paragraph" w:customStyle="1" w:styleId="F77D606A98574662BA2B5285F5EA83F4">
    <w:name w:val="F77D606A98574662BA2B5285F5EA83F4"/>
    <w:rsid w:val="00066AD7"/>
  </w:style>
  <w:style w:type="paragraph" w:customStyle="1" w:styleId="62EE51C0689A4338A6319208D7D30F07">
    <w:name w:val="62EE51C0689A4338A6319208D7D30F07"/>
    <w:rsid w:val="00066AD7"/>
  </w:style>
  <w:style w:type="paragraph" w:customStyle="1" w:styleId="B36C9DD782474CCDA9C4849CE70F3E10">
    <w:name w:val="B36C9DD782474CCDA9C4849CE70F3E10"/>
    <w:rsid w:val="00066AD7"/>
  </w:style>
  <w:style w:type="paragraph" w:customStyle="1" w:styleId="7AEB568A67B743EEB7FD2A5120347724">
    <w:name w:val="7AEB568A67B743EEB7FD2A5120347724"/>
    <w:rsid w:val="00066AD7"/>
  </w:style>
  <w:style w:type="paragraph" w:customStyle="1" w:styleId="6C9B710E849D404A80B732C96B12485E">
    <w:name w:val="6C9B710E849D404A80B732C96B12485E"/>
    <w:rsid w:val="00066AD7"/>
  </w:style>
  <w:style w:type="paragraph" w:customStyle="1" w:styleId="B175AF8AC65646E0A324CE35878FAA88">
    <w:name w:val="B175AF8AC65646E0A324CE35878FAA88"/>
    <w:rsid w:val="00066AD7"/>
  </w:style>
  <w:style w:type="paragraph" w:customStyle="1" w:styleId="894D2582B58C40F49DB6E961A2E2FD22">
    <w:name w:val="894D2582B58C40F49DB6E961A2E2FD22"/>
    <w:rsid w:val="00066AD7"/>
  </w:style>
  <w:style w:type="paragraph" w:customStyle="1" w:styleId="760C5BD6E0C742399ED5084F6AF7471F">
    <w:name w:val="760C5BD6E0C742399ED5084F6AF7471F"/>
    <w:rsid w:val="00066AD7"/>
  </w:style>
  <w:style w:type="paragraph" w:customStyle="1" w:styleId="21979C5E0594442FBE0BB48F26A42B3C">
    <w:name w:val="21979C5E0594442FBE0BB48F26A42B3C"/>
    <w:rsid w:val="00066AD7"/>
  </w:style>
  <w:style w:type="paragraph" w:customStyle="1" w:styleId="EC4BCA525A544F508ADC7A780378E6F9">
    <w:name w:val="EC4BCA525A544F508ADC7A780378E6F9"/>
    <w:rsid w:val="00066AD7"/>
  </w:style>
  <w:style w:type="paragraph" w:customStyle="1" w:styleId="9E3ACFAA8C7647DC936C4F69B2591A7A">
    <w:name w:val="9E3ACFAA8C7647DC936C4F69B2591A7A"/>
    <w:rsid w:val="00066AD7"/>
  </w:style>
  <w:style w:type="paragraph" w:customStyle="1" w:styleId="50630092C9F8428581195DE382908D6B">
    <w:name w:val="50630092C9F8428581195DE382908D6B"/>
    <w:rsid w:val="00066AD7"/>
  </w:style>
  <w:style w:type="paragraph" w:customStyle="1" w:styleId="85E20C2B408A460897EC78AB539B10E3">
    <w:name w:val="85E20C2B408A460897EC78AB539B10E3"/>
    <w:rsid w:val="00066AD7"/>
  </w:style>
  <w:style w:type="paragraph" w:customStyle="1" w:styleId="4FA1BD657DBB427F8B6AE57A1A31DC2F">
    <w:name w:val="4FA1BD657DBB427F8B6AE57A1A31DC2F"/>
    <w:rsid w:val="00066AD7"/>
  </w:style>
  <w:style w:type="paragraph" w:customStyle="1" w:styleId="AA403C2415AC4A5698045C41D937C3DC">
    <w:name w:val="AA403C2415AC4A5698045C41D937C3DC"/>
    <w:rsid w:val="00066AD7"/>
  </w:style>
  <w:style w:type="paragraph" w:customStyle="1" w:styleId="64AB1549B6A94744A78020B1BD926B4C">
    <w:name w:val="64AB1549B6A94744A78020B1BD926B4C"/>
    <w:rsid w:val="00066AD7"/>
  </w:style>
  <w:style w:type="paragraph" w:customStyle="1" w:styleId="58379D05B574446B98E6365E756FBFD2">
    <w:name w:val="58379D05B574446B98E6365E756FBFD2"/>
    <w:rsid w:val="00066AD7"/>
  </w:style>
  <w:style w:type="paragraph" w:customStyle="1" w:styleId="4265AE952A5548C2AEDEB767DF4381AD">
    <w:name w:val="4265AE952A5548C2AEDEB767DF4381AD"/>
    <w:rsid w:val="00066AD7"/>
  </w:style>
  <w:style w:type="paragraph" w:customStyle="1" w:styleId="FADD1969BC9F49F5A74E6EFE866AE776">
    <w:name w:val="FADD1969BC9F49F5A74E6EFE866AE776"/>
    <w:rsid w:val="00066AD7"/>
  </w:style>
  <w:style w:type="paragraph" w:customStyle="1" w:styleId="31CF4D8627BF458D931A7E8DD1514E5B">
    <w:name w:val="31CF4D8627BF458D931A7E8DD1514E5B"/>
    <w:rsid w:val="00066AD7"/>
  </w:style>
  <w:style w:type="paragraph" w:customStyle="1" w:styleId="354C9A00779A468CAE91440E2BCE0650">
    <w:name w:val="354C9A00779A468CAE91440E2BCE0650"/>
    <w:rsid w:val="00066AD7"/>
  </w:style>
  <w:style w:type="paragraph" w:customStyle="1" w:styleId="6EB20422D0094080B1FE724AA5E2F10E">
    <w:name w:val="6EB20422D0094080B1FE724AA5E2F10E"/>
    <w:rsid w:val="00066AD7"/>
  </w:style>
  <w:style w:type="paragraph" w:customStyle="1" w:styleId="628EEB4434564C10840E9A52E0082F16">
    <w:name w:val="628EEB4434564C10840E9A52E0082F16"/>
    <w:rsid w:val="00066AD7"/>
  </w:style>
  <w:style w:type="paragraph" w:customStyle="1" w:styleId="E28709A3D9E84451B93C3E1A78C32700">
    <w:name w:val="E28709A3D9E84451B93C3E1A78C32700"/>
    <w:rsid w:val="00066AD7"/>
  </w:style>
  <w:style w:type="paragraph" w:customStyle="1" w:styleId="6AB2D4ADE5EC4F2987334D4850DF5DF2">
    <w:name w:val="6AB2D4ADE5EC4F2987334D4850DF5DF2"/>
    <w:rsid w:val="00066AD7"/>
  </w:style>
  <w:style w:type="paragraph" w:customStyle="1" w:styleId="D47C24C4C94F4F31AD70F477C699B25B">
    <w:name w:val="D47C24C4C94F4F31AD70F477C699B25B"/>
    <w:rsid w:val="00066AD7"/>
  </w:style>
  <w:style w:type="paragraph" w:customStyle="1" w:styleId="24A514D505F94013A227B146D1C92C58">
    <w:name w:val="24A514D505F94013A227B146D1C92C58"/>
    <w:rsid w:val="00066AD7"/>
  </w:style>
  <w:style w:type="paragraph" w:customStyle="1" w:styleId="D3ACF75B7E1A4438B64D5F107D661E75">
    <w:name w:val="D3ACF75B7E1A4438B64D5F107D661E75"/>
    <w:rsid w:val="00066AD7"/>
  </w:style>
  <w:style w:type="paragraph" w:customStyle="1" w:styleId="9DE93BEA824F46628E4FB96D008AB7BB">
    <w:name w:val="9DE93BEA824F46628E4FB96D008AB7BB"/>
    <w:rsid w:val="00066AD7"/>
  </w:style>
  <w:style w:type="paragraph" w:customStyle="1" w:styleId="48E140D9D0804D328D214063AFD75442">
    <w:name w:val="48E140D9D0804D328D214063AFD75442"/>
    <w:rsid w:val="00066AD7"/>
  </w:style>
  <w:style w:type="paragraph" w:customStyle="1" w:styleId="BD0293DC45534814AE0C8797FA4BE796">
    <w:name w:val="BD0293DC45534814AE0C8797FA4BE796"/>
    <w:rsid w:val="00066AD7"/>
  </w:style>
  <w:style w:type="paragraph" w:customStyle="1" w:styleId="5DAD4E6B6F23436B9F25BB28FAA17A29">
    <w:name w:val="5DAD4E6B6F23436B9F25BB28FAA17A29"/>
    <w:rsid w:val="00066AD7"/>
  </w:style>
  <w:style w:type="paragraph" w:customStyle="1" w:styleId="B8BBB674D1B04F04A6BBE0DF8AEC8990">
    <w:name w:val="B8BBB674D1B04F04A6BBE0DF8AEC8990"/>
    <w:rsid w:val="00066AD7"/>
  </w:style>
  <w:style w:type="paragraph" w:customStyle="1" w:styleId="970C43DC81A64FD7B6DE73AD79F87D63">
    <w:name w:val="970C43DC81A64FD7B6DE73AD79F87D63"/>
    <w:rsid w:val="00066AD7"/>
  </w:style>
  <w:style w:type="paragraph" w:customStyle="1" w:styleId="A1A5DAC17648464593351DDFF3E1188A">
    <w:name w:val="A1A5DAC17648464593351DDFF3E1188A"/>
    <w:rsid w:val="00066AD7"/>
  </w:style>
  <w:style w:type="paragraph" w:customStyle="1" w:styleId="C1216023FBC8462BB34661DF9CA81399">
    <w:name w:val="C1216023FBC8462BB34661DF9CA81399"/>
    <w:rsid w:val="00066AD7"/>
  </w:style>
  <w:style w:type="paragraph" w:customStyle="1" w:styleId="6B53448BDB3F4DB28D28B8E11B48F61B">
    <w:name w:val="6B53448BDB3F4DB28D28B8E11B48F61B"/>
    <w:rsid w:val="00066AD7"/>
  </w:style>
  <w:style w:type="paragraph" w:customStyle="1" w:styleId="9FFA92817CB942A2B3F701D93147E64D">
    <w:name w:val="9FFA92817CB942A2B3F701D93147E64D"/>
    <w:rsid w:val="00066AD7"/>
  </w:style>
  <w:style w:type="paragraph" w:customStyle="1" w:styleId="0453B4BE50014875A217AA1C1DAEB05E">
    <w:name w:val="0453B4BE50014875A217AA1C1DAEB05E"/>
    <w:rsid w:val="00066AD7"/>
  </w:style>
  <w:style w:type="paragraph" w:customStyle="1" w:styleId="327BA23812A94B5E9DBBDA6C38F0CBF4">
    <w:name w:val="327BA23812A94B5E9DBBDA6C38F0CBF4"/>
    <w:rsid w:val="00066AD7"/>
  </w:style>
  <w:style w:type="paragraph" w:customStyle="1" w:styleId="47BDCAECC5334722952E81B05DF25172">
    <w:name w:val="47BDCAECC5334722952E81B05DF25172"/>
    <w:rsid w:val="00066AD7"/>
  </w:style>
  <w:style w:type="paragraph" w:customStyle="1" w:styleId="539A6E1AAD584D87A0D7BAE404BA0942">
    <w:name w:val="539A6E1AAD584D87A0D7BAE404BA0942"/>
    <w:rsid w:val="00066AD7"/>
  </w:style>
  <w:style w:type="paragraph" w:customStyle="1" w:styleId="40D26FEE5F9840A287F59620E5C96A85">
    <w:name w:val="40D26FEE5F9840A287F59620E5C96A85"/>
    <w:rsid w:val="00066AD7"/>
  </w:style>
  <w:style w:type="paragraph" w:customStyle="1" w:styleId="6CF9112656604FD4867DCBF6743C61A8">
    <w:name w:val="6CF9112656604FD4867DCBF6743C61A8"/>
    <w:rsid w:val="00066AD7"/>
  </w:style>
  <w:style w:type="paragraph" w:customStyle="1" w:styleId="0B9B1A63A44E40F0951B1878FEA2060F">
    <w:name w:val="0B9B1A63A44E40F0951B1878FEA2060F"/>
    <w:rsid w:val="00066AD7"/>
  </w:style>
  <w:style w:type="paragraph" w:customStyle="1" w:styleId="0BAD7803705744819E0A5D4819086C87">
    <w:name w:val="0BAD7803705744819E0A5D4819086C87"/>
    <w:rsid w:val="00066AD7"/>
  </w:style>
  <w:style w:type="paragraph" w:customStyle="1" w:styleId="79A7DA98A6124E9489F6266381D9FE8C">
    <w:name w:val="79A7DA98A6124E9489F6266381D9FE8C"/>
    <w:rsid w:val="00066AD7"/>
  </w:style>
  <w:style w:type="paragraph" w:customStyle="1" w:styleId="F7E642865C824D9DBD9D4BA0465A3711">
    <w:name w:val="F7E642865C824D9DBD9D4BA0465A3711"/>
    <w:rsid w:val="00066AD7"/>
  </w:style>
  <w:style w:type="paragraph" w:customStyle="1" w:styleId="A12F499513944DA1A0ACF0C4396C9386">
    <w:name w:val="A12F499513944DA1A0ACF0C4396C9386"/>
    <w:rsid w:val="00066AD7"/>
  </w:style>
  <w:style w:type="paragraph" w:customStyle="1" w:styleId="A397C82AD662411CB89A70275C87DE8A">
    <w:name w:val="A397C82AD662411CB89A70275C87DE8A"/>
    <w:rsid w:val="00066AD7"/>
  </w:style>
  <w:style w:type="paragraph" w:customStyle="1" w:styleId="CC79A0D36BC546919BBA244976DA62F9">
    <w:name w:val="CC79A0D36BC546919BBA244976DA62F9"/>
    <w:rsid w:val="00066AD7"/>
  </w:style>
  <w:style w:type="paragraph" w:customStyle="1" w:styleId="2C5048639C424DA089EBD96858C37C81">
    <w:name w:val="2C5048639C424DA089EBD96858C37C81"/>
    <w:rsid w:val="00066AD7"/>
  </w:style>
  <w:style w:type="paragraph" w:customStyle="1" w:styleId="A2968EB002D04CC8B9CB455E0E9B0ECF">
    <w:name w:val="A2968EB002D04CC8B9CB455E0E9B0ECF"/>
    <w:rsid w:val="00066AD7"/>
  </w:style>
  <w:style w:type="paragraph" w:customStyle="1" w:styleId="8E1210C470A84D628FB0C8DCA8B9603C">
    <w:name w:val="8E1210C470A84D628FB0C8DCA8B9603C"/>
    <w:rsid w:val="00066AD7"/>
  </w:style>
  <w:style w:type="paragraph" w:customStyle="1" w:styleId="4422034486F240C884C98B9B78039639">
    <w:name w:val="4422034486F240C884C98B9B78039639"/>
    <w:rsid w:val="00066AD7"/>
  </w:style>
  <w:style w:type="paragraph" w:customStyle="1" w:styleId="12E3ECE114FA40149BD4D8C612FD1702">
    <w:name w:val="12E3ECE114FA40149BD4D8C612FD1702"/>
    <w:rsid w:val="00066AD7"/>
  </w:style>
  <w:style w:type="paragraph" w:customStyle="1" w:styleId="D5BF4EFC329A421D9FCA292BD8A81396">
    <w:name w:val="D5BF4EFC329A421D9FCA292BD8A81396"/>
    <w:rsid w:val="00066AD7"/>
  </w:style>
  <w:style w:type="paragraph" w:customStyle="1" w:styleId="813DE9AD8DDA414EA3134662F0E40CCC">
    <w:name w:val="813DE9AD8DDA414EA3134662F0E40CCC"/>
    <w:rsid w:val="00066AD7"/>
  </w:style>
  <w:style w:type="paragraph" w:customStyle="1" w:styleId="0EE7FED1ABB74085A891C04E04469F7C">
    <w:name w:val="0EE7FED1ABB74085A891C04E04469F7C"/>
    <w:rsid w:val="00066AD7"/>
  </w:style>
  <w:style w:type="paragraph" w:customStyle="1" w:styleId="46C412535BA14850AFAC194502CF0C9D">
    <w:name w:val="46C412535BA14850AFAC194502CF0C9D"/>
    <w:rsid w:val="00066AD7"/>
  </w:style>
  <w:style w:type="paragraph" w:customStyle="1" w:styleId="2F88CB9D30254A3E9BF0982C28F8E62E">
    <w:name w:val="2F88CB9D30254A3E9BF0982C28F8E62E"/>
    <w:rsid w:val="00066AD7"/>
  </w:style>
  <w:style w:type="paragraph" w:customStyle="1" w:styleId="E64A0753DCB04D31916EADFE8A0E30F2">
    <w:name w:val="E64A0753DCB04D31916EADFE8A0E30F2"/>
    <w:rsid w:val="00066AD7"/>
  </w:style>
  <w:style w:type="paragraph" w:customStyle="1" w:styleId="A918398FA2B34B46AFAB0EBDEDD0A93D">
    <w:name w:val="A918398FA2B34B46AFAB0EBDEDD0A93D"/>
    <w:rsid w:val="00066AD7"/>
  </w:style>
  <w:style w:type="paragraph" w:customStyle="1" w:styleId="A5E9935D85F94D69AC171C56C7366B5D">
    <w:name w:val="A5E9935D85F94D69AC171C56C7366B5D"/>
    <w:rsid w:val="00066AD7"/>
  </w:style>
  <w:style w:type="paragraph" w:customStyle="1" w:styleId="8A786866BED84D1AA428472B0E1302A5">
    <w:name w:val="8A786866BED84D1AA428472B0E1302A5"/>
    <w:rsid w:val="00066AD7"/>
  </w:style>
  <w:style w:type="paragraph" w:customStyle="1" w:styleId="E82944D2E18E43F69A76826F8D589D5E">
    <w:name w:val="E82944D2E18E43F69A76826F8D589D5E"/>
    <w:rsid w:val="00066AD7"/>
  </w:style>
  <w:style w:type="paragraph" w:customStyle="1" w:styleId="E24CFBF8E1624F8BAF41D6D01DBA5040">
    <w:name w:val="E24CFBF8E1624F8BAF41D6D01DBA5040"/>
    <w:rsid w:val="00066AD7"/>
  </w:style>
  <w:style w:type="paragraph" w:customStyle="1" w:styleId="D4831372D3F646299BBD8253FD183EFB">
    <w:name w:val="D4831372D3F646299BBD8253FD183EFB"/>
    <w:rsid w:val="00066AD7"/>
  </w:style>
  <w:style w:type="paragraph" w:customStyle="1" w:styleId="A8A1D963C4F24AA4A710D09E7ABE61A3">
    <w:name w:val="A8A1D963C4F24AA4A710D09E7ABE61A3"/>
    <w:rsid w:val="00066AD7"/>
  </w:style>
  <w:style w:type="paragraph" w:customStyle="1" w:styleId="3C42320093054A808098D779B457E145">
    <w:name w:val="3C42320093054A808098D779B457E145"/>
    <w:rsid w:val="00066AD7"/>
  </w:style>
  <w:style w:type="paragraph" w:customStyle="1" w:styleId="DEF7B145A2044FE791A4E2C83FA5C8AE">
    <w:name w:val="DEF7B145A2044FE791A4E2C83FA5C8AE"/>
    <w:rsid w:val="00066AD7"/>
  </w:style>
  <w:style w:type="paragraph" w:customStyle="1" w:styleId="10E895931A0244298780EA33C2AE349E">
    <w:name w:val="10E895931A0244298780EA33C2AE349E"/>
    <w:rsid w:val="00066AD7"/>
  </w:style>
  <w:style w:type="paragraph" w:customStyle="1" w:styleId="19BB900BD3D74540A0F39FC72A575111">
    <w:name w:val="19BB900BD3D74540A0F39FC72A575111"/>
    <w:rsid w:val="00066AD7"/>
  </w:style>
  <w:style w:type="paragraph" w:customStyle="1" w:styleId="2723DDD91A364CB5A17DFA1D1D0D0648">
    <w:name w:val="2723DDD91A364CB5A17DFA1D1D0D0648"/>
    <w:rsid w:val="00066AD7"/>
  </w:style>
  <w:style w:type="paragraph" w:customStyle="1" w:styleId="938D70984C094A4C82072FC83D32C7D0">
    <w:name w:val="938D70984C094A4C82072FC83D32C7D0"/>
    <w:rsid w:val="00066AD7"/>
  </w:style>
  <w:style w:type="paragraph" w:customStyle="1" w:styleId="96033646C9F34DABB98A6315272D6488">
    <w:name w:val="96033646C9F34DABB98A6315272D6488"/>
    <w:rsid w:val="00066AD7"/>
  </w:style>
  <w:style w:type="paragraph" w:customStyle="1" w:styleId="19F43C9952D6438CB715B084BECD7243">
    <w:name w:val="19F43C9952D6438CB715B084BECD7243"/>
    <w:rsid w:val="00066AD7"/>
  </w:style>
  <w:style w:type="paragraph" w:customStyle="1" w:styleId="59ED3F6C255545658715815878D34ABB">
    <w:name w:val="59ED3F6C255545658715815878D34ABB"/>
    <w:rsid w:val="00066AD7"/>
  </w:style>
  <w:style w:type="paragraph" w:customStyle="1" w:styleId="63269B4D5F1C4FC38468D7EED19A5C06">
    <w:name w:val="63269B4D5F1C4FC38468D7EED19A5C06"/>
    <w:rsid w:val="00066AD7"/>
  </w:style>
  <w:style w:type="paragraph" w:customStyle="1" w:styleId="7537F2229BA749998EB5EECEA549D5A9">
    <w:name w:val="7537F2229BA749998EB5EECEA549D5A9"/>
    <w:rsid w:val="00066AD7"/>
  </w:style>
  <w:style w:type="paragraph" w:customStyle="1" w:styleId="E119CB182AB64372912024B7A5010FD6">
    <w:name w:val="E119CB182AB64372912024B7A5010FD6"/>
    <w:rsid w:val="00066AD7"/>
  </w:style>
  <w:style w:type="paragraph" w:customStyle="1" w:styleId="55FB5A0E80534846B73A22543A3F8E5B">
    <w:name w:val="55FB5A0E80534846B73A22543A3F8E5B"/>
    <w:rsid w:val="00066AD7"/>
  </w:style>
  <w:style w:type="paragraph" w:customStyle="1" w:styleId="9225732935BD44CEBF38B4EA87FFC1CF">
    <w:name w:val="9225732935BD44CEBF38B4EA87FFC1CF"/>
    <w:rsid w:val="00066AD7"/>
  </w:style>
  <w:style w:type="paragraph" w:customStyle="1" w:styleId="E4BB450B044A4E29914355E558F0F17A">
    <w:name w:val="E4BB450B044A4E29914355E558F0F17A"/>
    <w:rsid w:val="00066AD7"/>
  </w:style>
  <w:style w:type="paragraph" w:customStyle="1" w:styleId="F46AF1F1E3AB4341822C5E9C086CB1D3">
    <w:name w:val="F46AF1F1E3AB4341822C5E9C086CB1D3"/>
    <w:rsid w:val="00066AD7"/>
  </w:style>
  <w:style w:type="paragraph" w:customStyle="1" w:styleId="3557D67AD1A949AB83FA26442166E32C">
    <w:name w:val="3557D67AD1A949AB83FA26442166E32C"/>
    <w:rsid w:val="00066AD7"/>
  </w:style>
  <w:style w:type="paragraph" w:customStyle="1" w:styleId="956D60C9EDDA47CDBCB151CDBC41B653">
    <w:name w:val="956D60C9EDDA47CDBCB151CDBC41B653"/>
    <w:rsid w:val="00066AD7"/>
  </w:style>
  <w:style w:type="paragraph" w:customStyle="1" w:styleId="85CABE8CE92E4E6386B479B62647CDBB">
    <w:name w:val="85CABE8CE92E4E6386B479B62647CDBB"/>
    <w:rsid w:val="00066AD7"/>
  </w:style>
  <w:style w:type="paragraph" w:customStyle="1" w:styleId="5C0E1D1C9BAD4499BC33B5CF1A273876">
    <w:name w:val="5C0E1D1C9BAD4499BC33B5CF1A273876"/>
    <w:rsid w:val="00066AD7"/>
  </w:style>
  <w:style w:type="paragraph" w:customStyle="1" w:styleId="A28518455F6846B6B5669A782F13A131">
    <w:name w:val="A28518455F6846B6B5669A782F13A131"/>
    <w:rsid w:val="00066AD7"/>
  </w:style>
  <w:style w:type="paragraph" w:customStyle="1" w:styleId="01A8FE7104D940378AB62C3D44338561">
    <w:name w:val="01A8FE7104D940378AB62C3D44338561"/>
    <w:rsid w:val="00066AD7"/>
  </w:style>
  <w:style w:type="paragraph" w:customStyle="1" w:styleId="7F3CF890780B4F6E9FB8B95F94FACEA9">
    <w:name w:val="7F3CF890780B4F6E9FB8B95F94FACEA9"/>
    <w:rsid w:val="00066AD7"/>
  </w:style>
  <w:style w:type="paragraph" w:customStyle="1" w:styleId="280A0AC071BA4812BE7F67354503A5FE">
    <w:name w:val="280A0AC071BA4812BE7F67354503A5FE"/>
    <w:rsid w:val="00066AD7"/>
  </w:style>
  <w:style w:type="paragraph" w:customStyle="1" w:styleId="FE7DADF2421D4970B09EC42A3C8B7D92">
    <w:name w:val="FE7DADF2421D4970B09EC42A3C8B7D92"/>
    <w:rsid w:val="00066AD7"/>
  </w:style>
  <w:style w:type="paragraph" w:customStyle="1" w:styleId="D2A0DFCE16404DEBA05DBB0D1A81B44C">
    <w:name w:val="D2A0DFCE16404DEBA05DBB0D1A81B44C"/>
    <w:rsid w:val="00066AD7"/>
  </w:style>
  <w:style w:type="paragraph" w:customStyle="1" w:styleId="E0C32AF8692A4F3DAC70F72A3BFA2D1B">
    <w:name w:val="E0C32AF8692A4F3DAC70F72A3BFA2D1B"/>
    <w:rsid w:val="00066AD7"/>
  </w:style>
  <w:style w:type="paragraph" w:customStyle="1" w:styleId="7335898FBA0F45C48E09D56FC7622959">
    <w:name w:val="7335898FBA0F45C48E09D56FC7622959"/>
    <w:rsid w:val="00066AD7"/>
  </w:style>
  <w:style w:type="paragraph" w:customStyle="1" w:styleId="0D137B26B3874075BA150883E721FC1F">
    <w:name w:val="0D137B26B3874075BA150883E721FC1F"/>
    <w:rsid w:val="00066AD7"/>
  </w:style>
  <w:style w:type="paragraph" w:customStyle="1" w:styleId="88AF9B8653994F59BCDEA133056568E7">
    <w:name w:val="88AF9B8653994F59BCDEA133056568E7"/>
    <w:rsid w:val="00066AD7"/>
  </w:style>
  <w:style w:type="paragraph" w:customStyle="1" w:styleId="27B4A22A81FE40FD860236C944DB14FA">
    <w:name w:val="27B4A22A81FE40FD860236C944DB14FA"/>
    <w:rsid w:val="00066AD7"/>
  </w:style>
  <w:style w:type="paragraph" w:customStyle="1" w:styleId="FF93C6BB3D8E4BBE86BCC90769795B56">
    <w:name w:val="FF93C6BB3D8E4BBE86BCC90769795B56"/>
    <w:rsid w:val="00066AD7"/>
  </w:style>
  <w:style w:type="paragraph" w:customStyle="1" w:styleId="2466D9E6CF9F4AF388E2D994163A611D">
    <w:name w:val="2466D9E6CF9F4AF388E2D994163A611D"/>
    <w:rsid w:val="00066AD7"/>
  </w:style>
  <w:style w:type="paragraph" w:customStyle="1" w:styleId="C13B3C7639B54915B231C798828FB9F6">
    <w:name w:val="C13B3C7639B54915B231C798828FB9F6"/>
    <w:rsid w:val="00066AD7"/>
  </w:style>
  <w:style w:type="paragraph" w:customStyle="1" w:styleId="98728E5B74224C6194E117C855F691E8">
    <w:name w:val="98728E5B74224C6194E117C855F691E8"/>
    <w:rsid w:val="00066AD7"/>
  </w:style>
  <w:style w:type="paragraph" w:customStyle="1" w:styleId="97FA30D2637D4E18B79AEA839263157E">
    <w:name w:val="97FA30D2637D4E18B79AEA839263157E"/>
    <w:rsid w:val="00066AD7"/>
  </w:style>
  <w:style w:type="paragraph" w:customStyle="1" w:styleId="9F484CF5FFCF435ABD06CB6E4977CF5F">
    <w:name w:val="9F484CF5FFCF435ABD06CB6E4977CF5F"/>
    <w:rsid w:val="00066AD7"/>
  </w:style>
  <w:style w:type="paragraph" w:customStyle="1" w:styleId="FEE4AFF9695744B9ADB467049A2B9F3B">
    <w:name w:val="FEE4AFF9695744B9ADB467049A2B9F3B"/>
    <w:rsid w:val="00066AD7"/>
  </w:style>
  <w:style w:type="paragraph" w:customStyle="1" w:styleId="42465659D9504EFCB9E3338ABDDC5137">
    <w:name w:val="42465659D9504EFCB9E3338ABDDC5137"/>
    <w:rsid w:val="00066AD7"/>
  </w:style>
  <w:style w:type="paragraph" w:customStyle="1" w:styleId="585D419D2E654105B613D4C892C2D2A1">
    <w:name w:val="585D419D2E654105B613D4C892C2D2A1"/>
    <w:rsid w:val="00066AD7"/>
  </w:style>
  <w:style w:type="paragraph" w:customStyle="1" w:styleId="E8EF9373998C4717BABB92811F1F846E">
    <w:name w:val="E8EF9373998C4717BABB92811F1F846E"/>
    <w:rsid w:val="00066AD7"/>
  </w:style>
  <w:style w:type="paragraph" w:customStyle="1" w:styleId="ADEABFC0D1E14D3DA5431038C4F14DA9">
    <w:name w:val="ADEABFC0D1E14D3DA5431038C4F14DA9"/>
    <w:rsid w:val="00066AD7"/>
  </w:style>
  <w:style w:type="paragraph" w:customStyle="1" w:styleId="369D1B5134684CBDBC27740EB4171665">
    <w:name w:val="369D1B5134684CBDBC27740EB4171665"/>
    <w:rsid w:val="00066AD7"/>
  </w:style>
  <w:style w:type="paragraph" w:customStyle="1" w:styleId="0CF15B26CCFB4BAA8387F02DC24AC3B6">
    <w:name w:val="0CF15B26CCFB4BAA8387F02DC24AC3B6"/>
    <w:rsid w:val="00066AD7"/>
  </w:style>
  <w:style w:type="paragraph" w:customStyle="1" w:styleId="4D61299D45FE499DB97BE44B9BCFEDE1">
    <w:name w:val="4D61299D45FE499DB97BE44B9BCFEDE1"/>
    <w:rsid w:val="00066AD7"/>
  </w:style>
  <w:style w:type="paragraph" w:customStyle="1" w:styleId="ED155648022E49C8B6DB1B2144FF19D0">
    <w:name w:val="ED155648022E49C8B6DB1B2144FF19D0"/>
    <w:rsid w:val="00066AD7"/>
  </w:style>
  <w:style w:type="paragraph" w:customStyle="1" w:styleId="56A6CADC960346BEACE28608D9A40C13">
    <w:name w:val="56A6CADC960346BEACE28608D9A40C13"/>
    <w:rsid w:val="00066AD7"/>
  </w:style>
  <w:style w:type="paragraph" w:customStyle="1" w:styleId="211BEC12205140F4BB147CB979EE814E">
    <w:name w:val="211BEC12205140F4BB147CB979EE814E"/>
    <w:rsid w:val="00066AD7"/>
  </w:style>
  <w:style w:type="paragraph" w:customStyle="1" w:styleId="4064DA91194343888ED9FD274D32F7CF">
    <w:name w:val="4064DA91194343888ED9FD274D32F7CF"/>
    <w:rsid w:val="00066AD7"/>
  </w:style>
  <w:style w:type="paragraph" w:customStyle="1" w:styleId="6185B3699441418789502B5071DFEF8C">
    <w:name w:val="6185B3699441418789502B5071DFEF8C"/>
    <w:rsid w:val="00066AD7"/>
  </w:style>
  <w:style w:type="paragraph" w:customStyle="1" w:styleId="5BDC449E8A9D4A21B8189ED42B516C38">
    <w:name w:val="5BDC449E8A9D4A21B8189ED42B516C38"/>
    <w:rsid w:val="00066AD7"/>
  </w:style>
  <w:style w:type="paragraph" w:customStyle="1" w:styleId="217FB4D151994D1AA7F4178EA066CFF0">
    <w:name w:val="217FB4D151994D1AA7F4178EA066CFF0"/>
    <w:rsid w:val="00066AD7"/>
  </w:style>
  <w:style w:type="paragraph" w:customStyle="1" w:styleId="878F869572D14B399B6B159259B0AAF3">
    <w:name w:val="878F869572D14B399B6B159259B0AAF3"/>
    <w:rsid w:val="00066AD7"/>
  </w:style>
  <w:style w:type="paragraph" w:customStyle="1" w:styleId="A2444FFAFF184D4E96860E178109F728">
    <w:name w:val="A2444FFAFF184D4E96860E178109F728"/>
    <w:rsid w:val="00066AD7"/>
  </w:style>
  <w:style w:type="paragraph" w:customStyle="1" w:styleId="0A0AB0E530014EE0989C399E1D56B8A5">
    <w:name w:val="0A0AB0E530014EE0989C399E1D56B8A5"/>
    <w:rsid w:val="00066AD7"/>
  </w:style>
  <w:style w:type="paragraph" w:customStyle="1" w:styleId="5001AE3FA6424D3D9E2E03EBF4C2FE15">
    <w:name w:val="5001AE3FA6424D3D9E2E03EBF4C2FE15"/>
    <w:rsid w:val="00066AD7"/>
  </w:style>
  <w:style w:type="paragraph" w:customStyle="1" w:styleId="CE1E995C3B6443F299C5D0F4E7E65B59">
    <w:name w:val="CE1E995C3B6443F299C5D0F4E7E65B59"/>
    <w:rsid w:val="00066AD7"/>
  </w:style>
  <w:style w:type="paragraph" w:customStyle="1" w:styleId="B99DC514714742DDB3C39BADF812D03C">
    <w:name w:val="B99DC514714742DDB3C39BADF812D03C"/>
    <w:rsid w:val="00066AD7"/>
  </w:style>
  <w:style w:type="paragraph" w:customStyle="1" w:styleId="8CCF38F44B1C44A6B007C67179179508">
    <w:name w:val="8CCF38F44B1C44A6B007C67179179508"/>
    <w:rsid w:val="00066AD7"/>
  </w:style>
  <w:style w:type="paragraph" w:customStyle="1" w:styleId="390747DCC6D947F7A9BFB339E3E27BCC">
    <w:name w:val="390747DCC6D947F7A9BFB339E3E27BCC"/>
    <w:rsid w:val="00066AD7"/>
  </w:style>
  <w:style w:type="paragraph" w:customStyle="1" w:styleId="4D5B07EAEC14402CAEC6F4099AE8F0A0">
    <w:name w:val="4D5B07EAEC14402CAEC6F4099AE8F0A0"/>
    <w:rsid w:val="00066AD7"/>
  </w:style>
  <w:style w:type="paragraph" w:customStyle="1" w:styleId="4FB625EB04F5406C87CA87446DA6E8E4">
    <w:name w:val="4FB625EB04F5406C87CA87446DA6E8E4"/>
    <w:rsid w:val="00066AD7"/>
  </w:style>
  <w:style w:type="paragraph" w:customStyle="1" w:styleId="73AB4A17B2A84A929F10E864333F40C1">
    <w:name w:val="73AB4A17B2A84A929F10E864333F40C1"/>
    <w:rsid w:val="00066AD7"/>
  </w:style>
  <w:style w:type="paragraph" w:customStyle="1" w:styleId="B21E0806EFEF4FF492DFC43AA7BDAF94">
    <w:name w:val="B21E0806EFEF4FF492DFC43AA7BDAF94"/>
    <w:rsid w:val="00066AD7"/>
  </w:style>
  <w:style w:type="paragraph" w:customStyle="1" w:styleId="096DB1EFE4F54A5B89F71C11E355AF9A">
    <w:name w:val="096DB1EFE4F54A5B89F71C11E355AF9A"/>
    <w:rsid w:val="00066AD7"/>
  </w:style>
  <w:style w:type="paragraph" w:customStyle="1" w:styleId="EB9A1794F45E458DA91DBE229D3FC889">
    <w:name w:val="EB9A1794F45E458DA91DBE229D3FC889"/>
    <w:rsid w:val="00066AD7"/>
  </w:style>
  <w:style w:type="paragraph" w:customStyle="1" w:styleId="C4E8B4AF05554DF3BED120E80181245D">
    <w:name w:val="C4E8B4AF05554DF3BED120E80181245D"/>
    <w:rsid w:val="00066AD7"/>
  </w:style>
  <w:style w:type="paragraph" w:customStyle="1" w:styleId="D062E4A756184FB99261195D688E3DB4">
    <w:name w:val="D062E4A756184FB99261195D688E3DB4"/>
    <w:rsid w:val="00066AD7"/>
  </w:style>
  <w:style w:type="paragraph" w:customStyle="1" w:styleId="AC6660EC29FE4FB99F2B1953E7C7762F">
    <w:name w:val="AC6660EC29FE4FB99F2B1953E7C7762F"/>
    <w:rsid w:val="00066AD7"/>
  </w:style>
  <w:style w:type="paragraph" w:customStyle="1" w:styleId="FB02F8183A43405CB0750F3581950C44">
    <w:name w:val="FB02F8183A43405CB0750F3581950C44"/>
    <w:rsid w:val="00066AD7"/>
  </w:style>
  <w:style w:type="paragraph" w:customStyle="1" w:styleId="864C3B67879C428BB18E1973F2C6D58F">
    <w:name w:val="864C3B67879C428BB18E1973F2C6D58F"/>
    <w:rsid w:val="00066AD7"/>
  </w:style>
  <w:style w:type="paragraph" w:customStyle="1" w:styleId="1EA0233EF93B438E9DD6F792AAD588CA">
    <w:name w:val="1EA0233EF93B438E9DD6F792AAD588CA"/>
    <w:rsid w:val="00066AD7"/>
  </w:style>
  <w:style w:type="paragraph" w:customStyle="1" w:styleId="97D0D04DBD0340F8816CD63DC334B5DE">
    <w:name w:val="97D0D04DBD0340F8816CD63DC334B5DE"/>
    <w:rsid w:val="00066AD7"/>
  </w:style>
  <w:style w:type="paragraph" w:customStyle="1" w:styleId="DDE85E14366D44CDA8533D84F31C0E96">
    <w:name w:val="DDE85E14366D44CDA8533D84F31C0E96"/>
    <w:rsid w:val="00066AD7"/>
  </w:style>
  <w:style w:type="paragraph" w:customStyle="1" w:styleId="5C935C73CF0747F1A4317DD4F9091C0C">
    <w:name w:val="5C935C73CF0747F1A4317DD4F9091C0C"/>
    <w:rsid w:val="00066AD7"/>
  </w:style>
  <w:style w:type="paragraph" w:customStyle="1" w:styleId="D6475F8662544BC38A133D1C26654DAD">
    <w:name w:val="D6475F8662544BC38A133D1C26654DAD"/>
    <w:rsid w:val="00066AD7"/>
  </w:style>
  <w:style w:type="paragraph" w:customStyle="1" w:styleId="748F563A93814E0E8ECDF68A32B842DE">
    <w:name w:val="748F563A93814E0E8ECDF68A32B842DE"/>
    <w:rsid w:val="00066AD7"/>
  </w:style>
  <w:style w:type="paragraph" w:customStyle="1" w:styleId="34B76CD298734A9F9A61CF0C3A17BAA4">
    <w:name w:val="34B76CD298734A9F9A61CF0C3A17BAA4"/>
    <w:rsid w:val="00066AD7"/>
  </w:style>
  <w:style w:type="paragraph" w:customStyle="1" w:styleId="A00F7ACED4F041A88CAAEDD7DFA3048B">
    <w:name w:val="A00F7ACED4F041A88CAAEDD7DFA3048B"/>
    <w:rsid w:val="00066AD7"/>
  </w:style>
  <w:style w:type="paragraph" w:customStyle="1" w:styleId="34F869BABB4249DC8EE92C8EF38DA4ED">
    <w:name w:val="34F869BABB4249DC8EE92C8EF38DA4ED"/>
    <w:rsid w:val="00066AD7"/>
  </w:style>
  <w:style w:type="paragraph" w:customStyle="1" w:styleId="4DB47E682B0D4F27BC09E3025D9B48C7">
    <w:name w:val="4DB47E682B0D4F27BC09E3025D9B48C7"/>
    <w:rsid w:val="00066AD7"/>
  </w:style>
  <w:style w:type="paragraph" w:customStyle="1" w:styleId="FF95B065A9554250956460B38B995077">
    <w:name w:val="FF95B065A9554250956460B38B995077"/>
    <w:rsid w:val="00066AD7"/>
  </w:style>
  <w:style w:type="paragraph" w:customStyle="1" w:styleId="EF445A22D1754D36BDD5C10CD729895A">
    <w:name w:val="EF445A22D1754D36BDD5C10CD729895A"/>
    <w:rsid w:val="00B94718"/>
  </w:style>
  <w:style w:type="paragraph" w:customStyle="1" w:styleId="039F59B7D41C4C73B44D7A5D7A6611EB">
    <w:name w:val="039F59B7D41C4C73B44D7A5D7A6611EB"/>
    <w:rsid w:val="00B94718"/>
  </w:style>
  <w:style w:type="paragraph" w:customStyle="1" w:styleId="9821866F3A8944F4BFCD2230052862B0">
    <w:name w:val="9821866F3A8944F4BFCD2230052862B0"/>
    <w:rsid w:val="00B94718"/>
  </w:style>
  <w:style w:type="paragraph" w:customStyle="1" w:styleId="D5087F0F714748C7832E2BE825BDDA22">
    <w:name w:val="D5087F0F714748C7832E2BE825BDDA22"/>
    <w:rsid w:val="00B94718"/>
  </w:style>
  <w:style w:type="paragraph" w:customStyle="1" w:styleId="FBDFE7ADDC4F432E805A3114C053CBFB">
    <w:name w:val="FBDFE7ADDC4F432E805A3114C053CBFB"/>
    <w:rsid w:val="00B94718"/>
  </w:style>
  <w:style w:type="paragraph" w:customStyle="1" w:styleId="63CC9A918C4940EEB32EDACE402ACBE3">
    <w:name w:val="63CC9A918C4940EEB32EDACE402ACBE3"/>
    <w:rsid w:val="00B94718"/>
  </w:style>
  <w:style w:type="paragraph" w:customStyle="1" w:styleId="AF85166E3B994C8393101C32A6B29B7A">
    <w:name w:val="AF85166E3B994C8393101C32A6B29B7A"/>
    <w:rsid w:val="00B94718"/>
  </w:style>
  <w:style w:type="paragraph" w:customStyle="1" w:styleId="80F98776344D44BAB13BA0200F0979F6">
    <w:name w:val="80F98776344D44BAB13BA0200F0979F6"/>
    <w:rsid w:val="00B94718"/>
  </w:style>
  <w:style w:type="paragraph" w:customStyle="1" w:styleId="20522DC558E446FFB46430A586601233">
    <w:name w:val="20522DC558E446FFB46430A586601233"/>
    <w:rsid w:val="00B94718"/>
  </w:style>
  <w:style w:type="paragraph" w:customStyle="1" w:styleId="1943566F605D4586A20DEC4755705C8E">
    <w:name w:val="1943566F605D4586A20DEC4755705C8E"/>
    <w:rsid w:val="00B94718"/>
  </w:style>
  <w:style w:type="paragraph" w:customStyle="1" w:styleId="BE0F522905C74807B5E25EDFACFB684C">
    <w:name w:val="BE0F522905C74807B5E25EDFACFB684C"/>
    <w:rsid w:val="00B94718"/>
  </w:style>
  <w:style w:type="paragraph" w:customStyle="1" w:styleId="117AB966A1BE4DC68E2896AC6F3CEF53">
    <w:name w:val="117AB966A1BE4DC68E2896AC6F3CEF53"/>
    <w:rsid w:val="00B94718"/>
  </w:style>
  <w:style w:type="paragraph" w:customStyle="1" w:styleId="6C5529C2562A46E3A467306FA8FE5A8C">
    <w:name w:val="6C5529C2562A46E3A467306FA8FE5A8C"/>
    <w:rsid w:val="00B94718"/>
  </w:style>
  <w:style w:type="paragraph" w:customStyle="1" w:styleId="D8DD8019D7A24FD7A829DB46634EAA0B">
    <w:name w:val="D8DD8019D7A24FD7A829DB46634EAA0B"/>
    <w:rsid w:val="00B94718"/>
  </w:style>
  <w:style w:type="paragraph" w:customStyle="1" w:styleId="766EABE33F954EABA368CF725EE15953">
    <w:name w:val="766EABE33F954EABA368CF725EE15953"/>
    <w:rsid w:val="00B94718"/>
  </w:style>
  <w:style w:type="paragraph" w:customStyle="1" w:styleId="8DD298C1BDD549A08B2A9296350AEDC1">
    <w:name w:val="8DD298C1BDD549A08B2A9296350AEDC1"/>
    <w:rsid w:val="00B94718"/>
  </w:style>
  <w:style w:type="paragraph" w:customStyle="1" w:styleId="8782D3D6776346A5853B8F8035F414F2">
    <w:name w:val="8782D3D6776346A5853B8F8035F414F2"/>
    <w:rsid w:val="00B94718"/>
  </w:style>
  <w:style w:type="paragraph" w:customStyle="1" w:styleId="3649D4510FA841C0A916C7AA8A4020B5">
    <w:name w:val="3649D4510FA841C0A916C7AA8A4020B5"/>
    <w:rsid w:val="00B94718"/>
  </w:style>
  <w:style w:type="paragraph" w:customStyle="1" w:styleId="A4BCC47B10BE4A44AEB6C80C2B56D937">
    <w:name w:val="A4BCC47B10BE4A44AEB6C80C2B56D937"/>
    <w:rsid w:val="00B94718"/>
  </w:style>
  <w:style w:type="paragraph" w:customStyle="1" w:styleId="62A1E244A6614B9D9EA7F5D059220BA2">
    <w:name w:val="62A1E244A6614B9D9EA7F5D059220BA2"/>
    <w:rsid w:val="00B94718"/>
  </w:style>
  <w:style w:type="paragraph" w:customStyle="1" w:styleId="78158E2BA1D748F7A6256F159A2297B3">
    <w:name w:val="78158E2BA1D748F7A6256F159A2297B3"/>
    <w:rsid w:val="00B94718"/>
  </w:style>
  <w:style w:type="paragraph" w:customStyle="1" w:styleId="E8992C7C92D847DDA38AD6D323EE202D">
    <w:name w:val="E8992C7C92D847DDA38AD6D323EE202D"/>
    <w:rsid w:val="00B94718"/>
  </w:style>
  <w:style w:type="paragraph" w:customStyle="1" w:styleId="F10E2249D02549FE97DC7AF5483D5631">
    <w:name w:val="F10E2249D02549FE97DC7AF5483D5631"/>
    <w:rsid w:val="00B94718"/>
  </w:style>
  <w:style w:type="paragraph" w:customStyle="1" w:styleId="CEA086F5BC81456DB2D140470D924320">
    <w:name w:val="CEA086F5BC81456DB2D140470D924320"/>
    <w:rsid w:val="00B94718"/>
  </w:style>
  <w:style w:type="paragraph" w:customStyle="1" w:styleId="7180BD3D975D423391600AD0BBC871FF">
    <w:name w:val="7180BD3D975D423391600AD0BBC871FF"/>
    <w:rsid w:val="00B94718"/>
  </w:style>
  <w:style w:type="paragraph" w:customStyle="1" w:styleId="F9F280E19D0B483884467D3914D0F240">
    <w:name w:val="F9F280E19D0B483884467D3914D0F240"/>
    <w:rsid w:val="00B94718"/>
  </w:style>
  <w:style w:type="paragraph" w:customStyle="1" w:styleId="74A53AC8083C415A8A8028BA59E2DE55">
    <w:name w:val="74A53AC8083C415A8A8028BA59E2DE55"/>
    <w:rsid w:val="00B94718"/>
  </w:style>
  <w:style w:type="paragraph" w:customStyle="1" w:styleId="C5274DDF0053471A9D20C508D1663E2C">
    <w:name w:val="C5274DDF0053471A9D20C508D1663E2C"/>
    <w:rsid w:val="00B94718"/>
  </w:style>
  <w:style w:type="paragraph" w:customStyle="1" w:styleId="8F4AB5497B024F218D6564F6EC8BAE74">
    <w:name w:val="8F4AB5497B024F218D6564F6EC8BAE74"/>
    <w:rsid w:val="00B94718"/>
  </w:style>
  <w:style w:type="paragraph" w:customStyle="1" w:styleId="7FC931FA53DD4E77B80FC36D42F10C48">
    <w:name w:val="7FC931FA53DD4E77B80FC36D42F10C48"/>
    <w:rsid w:val="00B94718"/>
  </w:style>
  <w:style w:type="paragraph" w:customStyle="1" w:styleId="0190A7477FE14B3B917F70E089107086">
    <w:name w:val="0190A7477FE14B3B917F70E089107086"/>
    <w:rsid w:val="00B94718"/>
  </w:style>
  <w:style w:type="paragraph" w:customStyle="1" w:styleId="F45B4D879AF34DEDA1BF49FA81A4EB81">
    <w:name w:val="F45B4D879AF34DEDA1BF49FA81A4EB81"/>
    <w:rsid w:val="00B94718"/>
  </w:style>
  <w:style w:type="paragraph" w:customStyle="1" w:styleId="627643C6A8A24D3FBEE5C19D851DB232">
    <w:name w:val="627643C6A8A24D3FBEE5C19D851DB232"/>
    <w:rsid w:val="00B947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purl.org/dc/terms/"/>
    <ds:schemaRef ds:uri="fb0879af-3eba-417a-a55a-ffe6dcd6ca77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6dc4bcd6-49db-4c07-9060-8acfc67cef9f"/>
    <ds:schemaRef ds:uri="http://schemas.microsoft.com/office/infopath/2007/PartnerControl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</Template>
  <TotalTime>0</TotalTime>
  <Pages>1</Pages>
  <Words>376</Words>
  <Characters>2072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2019-11-25T09:17:00Z</dcterms:created>
  <dcterms:modified xsi:type="dcterms:W3CDTF">2019-11-25T09:17:00Z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